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10306" w14:textId="77777777" w:rsidR="00EB1326" w:rsidRDefault="00EB1326" w:rsidP="00EB1326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14:paraId="1889C995" w14:textId="6EADF9EF" w:rsidR="00EB1326" w:rsidRPr="00011F0C" w:rsidRDefault="00EB1326" w:rsidP="00EB1326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011F0C">
        <w:rPr>
          <w:rFonts w:ascii="Verdana" w:hAnsi="Verdana"/>
          <w:b/>
          <w:sz w:val="24"/>
          <w:szCs w:val="24"/>
        </w:rPr>
        <w:t>03ª COMISSÃO DE FINANÇAS, ECONOMIA E ORÇAMENTO - CFEO</w:t>
      </w:r>
    </w:p>
    <w:p w14:paraId="79070E66" w14:textId="77777777" w:rsidR="00EB1326" w:rsidRPr="00011F0C" w:rsidRDefault="00EB1326" w:rsidP="00EB1326">
      <w:pPr>
        <w:spacing w:after="0"/>
        <w:rPr>
          <w:rFonts w:ascii="Verdana" w:hAnsi="Verdana"/>
          <w:b/>
          <w:sz w:val="24"/>
          <w:szCs w:val="24"/>
        </w:rPr>
      </w:pPr>
    </w:p>
    <w:p w14:paraId="1EC064E1" w14:textId="61FFA384" w:rsidR="00EB1326" w:rsidRPr="00011F0C" w:rsidRDefault="00EB1326" w:rsidP="00EB1326">
      <w:pPr>
        <w:spacing w:after="0"/>
        <w:jc w:val="both"/>
        <w:rPr>
          <w:rFonts w:ascii="Verdana" w:hAnsi="Verdana"/>
          <w:b/>
          <w:bCs/>
          <w:sz w:val="24"/>
          <w:szCs w:val="24"/>
        </w:rPr>
      </w:pPr>
      <w:r w:rsidRPr="00011F0C">
        <w:rPr>
          <w:rFonts w:ascii="Verdana" w:hAnsi="Verdana"/>
          <w:b/>
          <w:bCs/>
          <w:sz w:val="24"/>
          <w:szCs w:val="24"/>
        </w:rPr>
        <w:t xml:space="preserve">PROJETO DE </w:t>
      </w:r>
      <w:r w:rsidR="00575903">
        <w:rPr>
          <w:rFonts w:ascii="Verdana" w:hAnsi="Verdana"/>
          <w:b/>
          <w:bCs/>
          <w:sz w:val="24"/>
          <w:szCs w:val="24"/>
        </w:rPr>
        <w:t>LEI</w:t>
      </w:r>
      <w:r>
        <w:rPr>
          <w:rFonts w:ascii="Verdana" w:hAnsi="Verdana"/>
          <w:b/>
          <w:bCs/>
          <w:sz w:val="24"/>
          <w:szCs w:val="24"/>
        </w:rPr>
        <w:t xml:space="preserve"> </w:t>
      </w:r>
      <w:r w:rsidRPr="00011F0C">
        <w:rPr>
          <w:rFonts w:ascii="Verdana" w:hAnsi="Verdana"/>
          <w:b/>
          <w:bCs/>
          <w:sz w:val="24"/>
          <w:szCs w:val="24"/>
        </w:rPr>
        <w:t xml:space="preserve">Nº </w:t>
      </w:r>
      <w:r>
        <w:rPr>
          <w:rFonts w:ascii="Verdana" w:hAnsi="Verdana"/>
          <w:b/>
          <w:bCs/>
          <w:sz w:val="24"/>
          <w:szCs w:val="24"/>
        </w:rPr>
        <w:t>0</w:t>
      </w:r>
      <w:r w:rsidR="00575903">
        <w:rPr>
          <w:rFonts w:ascii="Verdana" w:hAnsi="Verdana"/>
          <w:b/>
          <w:bCs/>
          <w:sz w:val="24"/>
          <w:szCs w:val="24"/>
        </w:rPr>
        <w:t>16</w:t>
      </w:r>
      <w:r>
        <w:rPr>
          <w:rFonts w:ascii="Verdana" w:hAnsi="Verdana"/>
          <w:b/>
          <w:bCs/>
          <w:sz w:val="24"/>
          <w:szCs w:val="24"/>
        </w:rPr>
        <w:t>/202</w:t>
      </w:r>
      <w:r w:rsidR="00575903">
        <w:rPr>
          <w:rFonts w:ascii="Verdana" w:hAnsi="Verdana"/>
          <w:b/>
          <w:bCs/>
          <w:sz w:val="24"/>
          <w:szCs w:val="24"/>
        </w:rPr>
        <w:t>3</w:t>
      </w:r>
    </w:p>
    <w:p w14:paraId="55EACF19" w14:textId="1E07BBEB" w:rsidR="00EB1326" w:rsidRPr="00011F0C" w:rsidRDefault="00EB1326" w:rsidP="00EB1326">
      <w:pPr>
        <w:spacing w:after="0"/>
        <w:jc w:val="both"/>
        <w:rPr>
          <w:rFonts w:ascii="Verdana" w:hAnsi="Verdana"/>
          <w:sz w:val="24"/>
          <w:szCs w:val="24"/>
        </w:rPr>
      </w:pPr>
      <w:r w:rsidRPr="00011F0C">
        <w:rPr>
          <w:rFonts w:ascii="Verdana" w:hAnsi="Verdana"/>
          <w:b/>
          <w:bCs/>
          <w:sz w:val="24"/>
          <w:szCs w:val="24"/>
        </w:rPr>
        <w:t>AUTORIA</w:t>
      </w:r>
      <w:r w:rsidRPr="00011F0C">
        <w:rPr>
          <w:rFonts w:ascii="Verdana" w:hAnsi="Verdana"/>
          <w:sz w:val="24"/>
          <w:szCs w:val="24"/>
        </w:rPr>
        <w:t xml:space="preserve">: Vereador </w:t>
      </w:r>
      <w:r w:rsidR="0014067A">
        <w:rPr>
          <w:rFonts w:ascii="Verdana" w:hAnsi="Verdana"/>
          <w:sz w:val="24"/>
          <w:szCs w:val="24"/>
        </w:rPr>
        <w:t>Caio André</w:t>
      </w:r>
    </w:p>
    <w:p w14:paraId="2C17D73D" w14:textId="77777777" w:rsidR="00EB1326" w:rsidRPr="00011F0C" w:rsidRDefault="00EB1326" w:rsidP="00EB1326">
      <w:pPr>
        <w:spacing w:after="0"/>
        <w:ind w:firstLine="708"/>
        <w:jc w:val="both"/>
        <w:rPr>
          <w:rFonts w:ascii="Verdana" w:hAnsi="Verdana"/>
          <w:sz w:val="24"/>
          <w:szCs w:val="24"/>
        </w:rPr>
      </w:pPr>
    </w:p>
    <w:p w14:paraId="29A8FAE1" w14:textId="7A1F31B1" w:rsidR="00EB1326" w:rsidRPr="00815AEE" w:rsidRDefault="00EB1326" w:rsidP="00EB1326">
      <w:pPr>
        <w:pStyle w:val="Default"/>
        <w:jc w:val="both"/>
        <w:rPr>
          <w:rFonts w:ascii="Verdana" w:hAnsi="Verdana"/>
        </w:rPr>
      </w:pPr>
      <w:r w:rsidRPr="00011F0C">
        <w:rPr>
          <w:rFonts w:ascii="Verdana" w:hAnsi="Verdana"/>
          <w:b/>
          <w:bCs/>
        </w:rPr>
        <w:t>EMENTA</w:t>
      </w:r>
      <w:r w:rsidRPr="00011F0C">
        <w:rPr>
          <w:rFonts w:ascii="Verdana" w:hAnsi="Verdana"/>
        </w:rPr>
        <w:t xml:space="preserve">: </w:t>
      </w:r>
      <w:r>
        <w:rPr>
          <w:rFonts w:ascii="Verdana" w:hAnsi="Verdana"/>
        </w:rPr>
        <w:t>“</w:t>
      </w:r>
      <w:r w:rsidR="00575903" w:rsidRPr="00575903">
        <w:rPr>
          <w:rFonts w:ascii="Verdana" w:hAnsi="Verdana"/>
        </w:rPr>
        <w:t>DISPÕE sobre a Campanha Municipal de Incentivo à Doação de Cabelos a Pessoas Carentes em Tratamento de Câncer.</w:t>
      </w:r>
      <w:r>
        <w:rPr>
          <w:rFonts w:ascii="Verdana" w:hAnsi="Verdana"/>
        </w:rPr>
        <w:t>”</w:t>
      </w:r>
    </w:p>
    <w:p w14:paraId="52AD5AA9" w14:textId="77777777" w:rsidR="00EB1326" w:rsidRPr="00011F0C" w:rsidRDefault="00EB1326" w:rsidP="00EB1326">
      <w:pPr>
        <w:pStyle w:val="Default"/>
        <w:jc w:val="both"/>
        <w:rPr>
          <w:rFonts w:ascii="Verdana" w:hAnsi="Verdana"/>
        </w:rPr>
      </w:pPr>
    </w:p>
    <w:p w14:paraId="5F7BE5D3" w14:textId="77777777" w:rsidR="00EB1326" w:rsidRPr="00011F0C" w:rsidRDefault="00EB1326" w:rsidP="00EB1326">
      <w:pPr>
        <w:spacing w:after="0"/>
        <w:jc w:val="center"/>
        <w:rPr>
          <w:rFonts w:ascii="Verdana" w:hAnsi="Verdana"/>
          <w:b/>
          <w:sz w:val="24"/>
          <w:szCs w:val="24"/>
          <w:u w:val="single"/>
        </w:rPr>
      </w:pPr>
      <w:r w:rsidRPr="00011F0C">
        <w:rPr>
          <w:rFonts w:ascii="Verdana" w:hAnsi="Verdana"/>
          <w:b/>
          <w:sz w:val="24"/>
          <w:szCs w:val="24"/>
          <w:u w:val="single"/>
        </w:rPr>
        <w:t>PARECER</w:t>
      </w:r>
    </w:p>
    <w:p w14:paraId="2F2CC717" w14:textId="77777777" w:rsidR="00EB1326" w:rsidRPr="00011F0C" w:rsidRDefault="00EB1326" w:rsidP="00EB1326">
      <w:pPr>
        <w:spacing w:after="0"/>
        <w:jc w:val="both"/>
        <w:rPr>
          <w:rFonts w:ascii="Verdana" w:hAnsi="Verdana"/>
          <w:sz w:val="24"/>
          <w:szCs w:val="24"/>
        </w:rPr>
      </w:pPr>
    </w:p>
    <w:p w14:paraId="63DE855C" w14:textId="77777777" w:rsidR="00EB1326" w:rsidRPr="000614E2" w:rsidRDefault="00EB1326" w:rsidP="00EB1326">
      <w:pPr>
        <w:spacing w:after="0"/>
        <w:jc w:val="both"/>
        <w:rPr>
          <w:rFonts w:ascii="Verdana" w:hAnsi="Verdana"/>
          <w:bCs/>
          <w:sz w:val="24"/>
          <w:szCs w:val="24"/>
        </w:rPr>
      </w:pPr>
      <w:r w:rsidRPr="00011F0C">
        <w:rPr>
          <w:rFonts w:ascii="Verdana" w:hAnsi="Verdana"/>
          <w:sz w:val="24"/>
          <w:szCs w:val="24"/>
        </w:rPr>
        <w:tab/>
        <w:t>O Projeto de Lei, acima identificado, ao percorrer os trâmites regimentais, conforme determina o Art. 44, do Regimento Interno desta Casa, chegou nessa 03ª Comissão de Finanças, Economia e Orçamento - CFEO</w:t>
      </w:r>
      <w:r w:rsidRPr="00011F0C">
        <w:rPr>
          <w:rFonts w:ascii="Verdana" w:hAnsi="Verdana"/>
          <w:bCs/>
          <w:sz w:val="24"/>
          <w:szCs w:val="24"/>
        </w:rPr>
        <w:t>, que após análise, emite o seguinte parecer.</w:t>
      </w:r>
    </w:p>
    <w:p w14:paraId="7708EAF5" w14:textId="5E033E66" w:rsidR="0014067A" w:rsidRDefault="0014067A" w:rsidP="0014067A">
      <w:pPr>
        <w:spacing w:after="0"/>
        <w:ind w:firstLine="708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propositura</w:t>
      </w:r>
      <w:r w:rsidRPr="0014067A">
        <w:rPr>
          <w:rFonts w:ascii="Verdana" w:hAnsi="Verdana"/>
          <w:sz w:val="24"/>
          <w:szCs w:val="24"/>
        </w:rPr>
        <w:t xml:space="preserve"> institui a Campanha Municipal de Incentivo à Doação de Cabelos a Pessoas Carentes em Tratamento de Câncer na cidade de Manaus</w:t>
      </w:r>
      <w:r>
        <w:rPr>
          <w:rFonts w:ascii="Verdana" w:hAnsi="Verdana"/>
          <w:sz w:val="24"/>
          <w:szCs w:val="24"/>
        </w:rPr>
        <w:t xml:space="preserve"> e será </w:t>
      </w:r>
      <w:r w:rsidRPr="0014067A">
        <w:rPr>
          <w:rFonts w:ascii="Verdana" w:hAnsi="Verdana"/>
          <w:sz w:val="24"/>
          <w:szCs w:val="24"/>
        </w:rPr>
        <w:t>coordenada pelo órgão designado pelo Executivo Municipal, com a participação da sociedade civil organizada</w:t>
      </w:r>
      <w:r>
        <w:rPr>
          <w:rFonts w:ascii="Verdana" w:hAnsi="Verdana"/>
          <w:sz w:val="24"/>
          <w:szCs w:val="24"/>
        </w:rPr>
        <w:t>, durante a semana em que se comemora o</w:t>
      </w:r>
      <w:r w:rsidRPr="0014067A">
        <w:rPr>
          <w:rFonts w:ascii="Verdana" w:hAnsi="Verdana"/>
          <w:sz w:val="24"/>
          <w:szCs w:val="24"/>
        </w:rPr>
        <w:t xml:space="preserve"> Dia Nacional de Combate ao Câncer, </w:t>
      </w:r>
      <w:r>
        <w:rPr>
          <w:rFonts w:ascii="Verdana" w:hAnsi="Verdana"/>
          <w:sz w:val="24"/>
          <w:szCs w:val="24"/>
        </w:rPr>
        <w:t xml:space="preserve">que acontece no </w:t>
      </w:r>
      <w:r w:rsidRPr="0014067A">
        <w:rPr>
          <w:rFonts w:ascii="Verdana" w:hAnsi="Verdana"/>
          <w:sz w:val="24"/>
          <w:szCs w:val="24"/>
        </w:rPr>
        <w:t>dia 27 de novembro.</w:t>
      </w:r>
    </w:p>
    <w:p w14:paraId="2EF8C635" w14:textId="11F6EEAC" w:rsidR="0014067A" w:rsidRDefault="0014067A" w:rsidP="0014067A">
      <w:pPr>
        <w:spacing w:after="0"/>
        <w:ind w:firstLine="708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Na sua justificativa o autor da proposta </w:t>
      </w:r>
      <w:r w:rsidR="0037116E">
        <w:rPr>
          <w:rFonts w:ascii="Verdana" w:hAnsi="Verdana"/>
          <w:sz w:val="24"/>
          <w:szCs w:val="24"/>
        </w:rPr>
        <w:t>alerta</w:t>
      </w:r>
      <w:r>
        <w:rPr>
          <w:rFonts w:ascii="Verdana" w:hAnsi="Verdana"/>
          <w:sz w:val="24"/>
          <w:szCs w:val="24"/>
        </w:rPr>
        <w:t xml:space="preserve"> que</w:t>
      </w:r>
      <w:r w:rsidRPr="0014067A">
        <w:rPr>
          <w:rFonts w:ascii="Verdana" w:hAnsi="Verdana"/>
          <w:sz w:val="24"/>
          <w:szCs w:val="24"/>
        </w:rPr>
        <w:t xml:space="preserve"> autoestima para um paciente de Câncer tratado com quimioterapia é extremamente importante na sua recuperação</w:t>
      </w:r>
      <w:r>
        <w:rPr>
          <w:rFonts w:ascii="Verdana" w:hAnsi="Verdana"/>
          <w:sz w:val="24"/>
          <w:szCs w:val="24"/>
        </w:rPr>
        <w:t xml:space="preserve"> e</w:t>
      </w:r>
      <w:r w:rsidRPr="0014067A">
        <w:rPr>
          <w:rFonts w:ascii="Verdana" w:hAnsi="Verdana"/>
          <w:sz w:val="24"/>
          <w:szCs w:val="24"/>
        </w:rPr>
        <w:t xml:space="preserve"> o uso de perucas é um instrumento muito utilizados por hospitais para auxiliar em sua recuperação. Muitos hospitais possuem bancos de cabelos para a confecção das perucas que serão utilizadas em seus pacientes, mas é necessário que tenham doações suficientes de cabelos para esse fim. Lembra</w:t>
      </w:r>
      <w:r w:rsidR="0037116E">
        <w:rPr>
          <w:rFonts w:ascii="Verdana" w:hAnsi="Verdana"/>
          <w:sz w:val="24"/>
          <w:szCs w:val="24"/>
        </w:rPr>
        <w:t xml:space="preserve"> ainda</w:t>
      </w:r>
      <w:r w:rsidRPr="0014067A">
        <w:rPr>
          <w:rFonts w:ascii="Verdana" w:hAnsi="Verdana"/>
          <w:sz w:val="24"/>
          <w:szCs w:val="24"/>
        </w:rPr>
        <w:t xml:space="preserve"> que muitas perucas não podem ser adquiridas por aqueles mais carentes. Neste sentido, a importância dessa Campanha para conscientizar a população da importância da doação e esclarecer como e onde ela pode ser feita.</w:t>
      </w:r>
    </w:p>
    <w:p w14:paraId="14E8AF52" w14:textId="32D3C6F4" w:rsidR="00EB1326" w:rsidRPr="00011F0C" w:rsidRDefault="00EB1326" w:rsidP="00EB1326">
      <w:pPr>
        <w:spacing w:after="0"/>
        <w:ind w:firstLine="708"/>
        <w:jc w:val="both"/>
        <w:rPr>
          <w:rFonts w:ascii="Verdana" w:hAnsi="Verdana"/>
          <w:sz w:val="24"/>
          <w:szCs w:val="24"/>
        </w:rPr>
      </w:pPr>
      <w:r w:rsidRPr="00011F0C">
        <w:rPr>
          <w:rFonts w:ascii="Verdana" w:hAnsi="Verdana"/>
          <w:sz w:val="24"/>
          <w:szCs w:val="24"/>
        </w:rPr>
        <w:t>Portanto, devido a relevância da matéria</w:t>
      </w:r>
      <w:r>
        <w:rPr>
          <w:rFonts w:ascii="Verdana" w:hAnsi="Verdana"/>
          <w:sz w:val="24"/>
          <w:szCs w:val="24"/>
        </w:rPr>
        <w:t xml:space="preserve">, </w:t>
      </w:r>
      <w:r w:rsidRPr="00011F0C">
        <w:rPr>
          <w:rFonts w:ascii="Verdana" w:hAnsi="Verdana"/>
          <w:sz w:val="24"/>
          <w:szCs w:val="24"/>
        </w:rPr>
        <w:t xml:space="preserve">somos </w:t>
      </w:r>
      <w:r w:rsidRPr="00011F0C">
        <w:rPr>
          <w:rFonts w:ascii="Verdana" w:hAnsi="Verdana"/>
          <w:b/>
          <w:bCs/>
          <w:sz w:val="24"/>
          <w:szCs w:val="24"/>
        </w:rPr>
        <w:t>FAVORÁVEL</w:t>
      </w:r>
      <w:r w:rsidRPr="00011F0C">
        <w:rPr>
          <w:rFonts w:ascii="Verdana" w:hAnsi="Verdana"/>
          <w:sz w:val="24"/>
          <w:szCs w:val="24"/>
        </w:rPr>
        <w:t xml:space="preserve"> ao prosseguimento dos trâmites legais do presente Projeto de </w:t>
      </w:r>
      <w:r w:rsidR="0014067A">
        <w:rPr>
          <w:rFonts w:ascii="Verdana" w:hAnsi="Verdana"/>
          <w:sz w:val="24"/>
          <w:szCs w:val="24"/>
        </w:rPr>
        <w:t>Lei.</w:t>
      </w:r>
    </w:p>
    <w:p w14:paraId="3D9AA2B3" w14:textId="77777777" w:rsidR="00EB1326" w:rsidRPr="00011F0C" w:rsidRDefault="00EB1326" w:rsidP="00EB1326">
      <w:pPr>
        <w:spacing w:after="0"/>
        <w:jc w:val="both"/>
        <w:rPr>
          <w:rFonts w:ascii="Verdana" w:hAnsi="Verdana"/>
          <w:sz w:val="24"/>
          <w:szCs w:val="24"/>
        </w:rPr>
      </w:pPr>
    </w:p>
    <w:p w14:paraId="7060728F" w14:textId="77777777" w:rsidR="00EB1326" w:rsidRPr="00011F0C" w:rsidRDefault="00EB1326" w:rsidP="00EB1326">
      <w:pPr>
        <w:jc w:val="center"/>
        <w:rPr>
          <w:rFonts w:ascii="Verdana" w:hAnsi="Verdana" w:cs="Arial"/>
          <w:color w:val="000000"/>
          <w:sz w:val="24"/>
          <w:szCs w:val="24"/>
        </w:rPr>
      </w:pPr>
      <w:r w:rsidRPr="00011F0C">
        <w:rPr>
          <w:rFonts w:ascii="Verdana" w:hAnsi="Verdana" w:cs="Arial"/>
          <w:sz w:val="24"/>
          <w:szCs w:val="24"/>
        </w:rPr>
        <w:t>Plenário Adriano Jorge, 06 de ju</w:t>
      </w:r>
      <w:r>
        <w:rPr>
          <w:rFonts w:ascii="Verdana" w:hAnsi="Verdana" w:cs="Arial"/>
          <w:sz w:val="24"/>
          <w:szCs w:val="24"/>
        </w:rPr>
        <w:t>l</w:t>
      </w:r>
      <w:r w:rsidRPr="00011F0C">
        <w:rPr>
          <w:rFonts w:ascii="Verdana" w:hAnsi="Verdana" w:cs="Arial"/>
          <w:sz w:val="24"/>
          <w:szCs w:val="24"/>
        </w:rPr>
        <w:t>ho de 2023</w:t>
      </w:r>
    </w:p>
    <w:p w14:paraId="3F17C75E" w14:textId="77777777" w:rsidR="00EB1326" w:rsidRPr="00011F0C" w:rsidRDefault="00EB1326" w:rsidP="00EB1326">
      <w:pPr>
        <w:jc w:val="center"/>
        <w:rPr>
          <w:rFonts w:ascii="Verdana" w:hAnsi="Verdana"/>
          <w:b/>
          <w:sz w:val="24"/>
          <w:szCs w:val="24"/>
        </w:rPr>
      </w:pPr>
      <w:r w:rsidRPr="00011F0C">
        <w:rPr>
          <w:rFonts w:ascii="Verdana" w:hAnsi="Verdana"/>
          <w:noProof/>
          <w:color w:val="000000"/>
          <w:sz w:val="24"/>
          <w:szCs w:val="24"/>
        </w:rPr>
        <w:drawing>
          <wp:inline distT="0" distB="0" distL="0" distR="0" wp14:anchorId="31B35516" wp14:editId="2A7BF261">
            <wp:extent cx="1406814" cy="638175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49" cy="6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3EE3" w14:textId="77777777" w:rsidR="00EB1326" w:rsidRPr="00011F0C" w:rsidRDefault="00EB1326" w:rsidP="00EB1326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011F0C">
        <w:rPr>
          <w:rFonts w:ascii="Verdana" w:hAnsi="Verdana"/>
          <w:sz w:val="24"/>
          <w:szCs w:val="24"/>
        </w:rPr>
        <w:t xml:space="preserve">Ver. </w:t>
      </w:r>
      <w:r w:rsidRPr="00011F0C">
        <w:rPr>
          <w:rFonts w:ascii="Verdana" w:hAnsi="Verdana"/>
          <w:b/>
          <w:sz w:val="24"/>
          <w:szCs w:val="24"/>
        </w:rPr>
        <w:t>Diego Afonso</w:t>
      </w:r>
    </w:p>
    <w:p w14:paraId="04A146DC" w14:textId="77777777" w:rsidR="00EB1326" w:rsidRPr="00011F0C" w:rsidRDefault="00EB1326" w:rsidP="00EB1326">
      <w:pPr>
        <w:spacing w:after="0"/>
        <w:jc w:val="center"/>
        <w:rPr>
          <w:rFonts w:ascii="Verdana" w:hAnsi="Verdana"/>
          <w:sz w:val="24"/>
          <w:szCs w:val="24"/>
        </w:rPr>
      </w:pPr>
      <w:r w:rsidRPr="00011F0C">
        <w:rPr>
          <w:rFonts w:ascii="Verdana" w:hAnsi="Verdana"/>
          <w:sz w:val="24"/>
          <w:szCs w:val="24"/>
        </w:rPr>
        <w:t>Vereador – Líder do União Brasil</w:t>
      </w:r>
    </w:p>
    <w:p w14:paraId="45EC3918" w14:textId="01844C6C" w:rsidR="004D76F1" w:rsidRPr="00EB1326" w:rsidRDefault="00EB1326" w:rsidP="0014067A">
      <w:pPr>
        <w:jc w:val="center"/>
      </w:pPr>
      <w:r w:rsidRPr="00011F0C">
        <w:rPr>
          <w:rFonts w:ascii="Verdana" w:hAnsi="Verdana" w:cs="Arial"/>
          <w:color w:val="000000"/>
          <w:sz w:val="24"/>
          <w:szCs w:val="24"/>
        </w:rPr>
        <w:t>Relator</w:t>
      </w:r>
    </w:p>
    <w:sectPr w:rsidR="004D76F1" w:rsidRPr="00EB1326" w:rsidSect="00B5017C">
      <w:headerReference w:type="default" r:id="rId8"/>
      <w:footerReference w:type="default" r:id="rId9"/>
      <w:pgSz w:w="11906" w:h="16838"/>
      <w:pgMar w:top="1843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22BE8" w14:textId="77777777" w:rsidR="003B041A" w:rsidRDefault="003B041A" w:rsidP="00551D6D">
      <w:pPr>
        <w:spacing w:after="0" w:line="240" w:lineRule="auto"/>
      </w:pPr>
      <w:r>
        <w:separator/>
      </w:r>
    </w:p>
  </w:endnote>
  <w:endnote w:type="continuationSeparator" w:id="0">
    <w:p w14:paraId="3F5FF3E8" w14:textId="77777777" w:rsidR="003B041A" w:rsidRDefault="003B041A" w:rsidP="0055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9B0A2" w14:textId="74338DC1" w:rsidR="00551D6D" w:rsidRDefault="00780026" w:rsidP="008F2071">
    <w:pPr>
      <w:pStyle w:val="Rodap"/>
      <w:tabs>
        <w:tab w:val="clear" w:pos="4252"/>
        <w:tab w:val="clear" w:pos="8504"/>
        <w:tab w:val="right" w:pos="9072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59E29F2" wp14:editId="65F87CAB">
              <wp:simplePos x="0" y="0"/>
              <wp:positionH relativeFrom="page">
                <wp:posOffset>533400</wp:posOffset>
              </wp:positionH>
              <wp:positionV relativeFrom="page">
                <wp:posOffset>10107930</wp:posOffset>
              </wp:positionV>
              <wp:extent cx="1602105" cy="1333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AC3EA" w14:textId="77777777" w:rsidR="003D0A53" w:rsidRDefault="00000000" w:rsidP="00551D6D">
                          <w:pPr>
                            <w:pStyle w:val="Corpodetexto"/>
                            <w:spacing w:before="13"/>
                            <w:ind w:left="20"/>
                            <w:rPr>
                              <w:rFonts w:ascii="Century Gothic"/>
                            </w:rPr>
                          </w:pPr>
                          <w:hyperlink r:id="rId1">
                            <w:r w:rsidR="003D0A53">
                              <w:t>Tele</w:t>
                            </w:r>
                            <w:r w:rsidR="00D14DD2">
                              <w:t>.</w:t>
                            </w:r>
                          </w:hyperlink>
                          <w:r w:rsidR="00780855">
                            <w:t>:</w:t>
                          </w:r>
                          <w:r w:rsidR="003D0A53">
                            <w:t xml:space="preserve"> </w:t>
                          </w:r>
                          <w:r w:rsidR="00780855">
                            <w:t>(</w:t>
                          </w:r>
                          <w:r w:rsidR="00D14DD2">
                            <w:t>92)</w:t>
                          </w:r>
                          <w:r w:rsidR="003D0A53">
                            <w:t>3303-2</w:t>
                          </w:r>
                          <w:r w:rsidR="000836E8">
                            <w:t>834</w:t>
                          </w:r>
                          <w:r w:rsidR="00780855"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E29F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2pt;margin-top:795.9pt;width:126.15pt;height:10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" filled="f" stroked="f">
              <v:textbox inset="0,0,0,0">
                <w:txbxContent>
                  <w:p w14:paraId="537AC3EA" w14:textId="77777777" w:rsidR="003D0A53" w:rsidRDefault="00000000" w:rsidP="00551D6D">
                    <w:pPr>
                      <w:pStyle w:val="Corpodetexto"/>
                      <w:spacing w:before="13"/>
                      <w:ind w:left="20"/>
                      <w:rPr>
                        <w:rFonts w:ascii="Century Gothic"/>
                      </w:rPr>
                    </w:pPr>
                    <w:hyperlink r:id="rId2">
                      <w:r w:rsidR="003D0A53">
                        <w:t>Tele</w:t>
                      </w:r>
                      <w:r w:rsidR="00D14DD2">
                        <w:t>.</w:t>
                      </w:r>
                    </w:hyperlink>
                    <w:r w:rsidR="00780855">
                      <w:t>:</w:t>
                    </w:r>
                    <w:r w:rsidR="003D0A53">
                      <w:t xml:space="preserve"> </w:t>
                    </w:r>
                    <w:r w:rsidR="00780855">
                      <w:t>(</w:t>
                    </w:r>
                    <w:r w:rsidR="00D14DD2">
                      <w:t>92)</w:t>
                    </w:r>
                    <w:r w:rsidR="003D0A53">
                      <w:t>3303-2</w:t>
                    </w:r>
                    <w:r w:rsidR="000836E8">
                      <w:t>834</w:t>
                    </w:r>
                    <w:r w:rsidR="00780855"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FBBF68B" wp14:editId="425ECE7B">
              <wp:simplePos x="0" y="0"/>
              <wp:positionH relativeFrom="page">
                <wp:posOffset>1470660</wp:posOffset>
              </wp:positionH>
              <wp:positionV relativeFrom="page">
                <wp:posOffset>10279380</wp:posOffset>
              </wp:positionV>
              <wp:extent cx="953770" cy="133350"/>
              <wp:effectExtent l="0" t="0" r="0" b="0"/>
              <wp:wrapNone/>
              <wp:docPr id="1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E06C2" w14:textId="77777777" w:rsidR="003D0A53" w:rsidRDefault="00000000" w:rsidP="00551D6D">
                          <w:pPr>
                            <w:pStyle w:val="Corpodetexto"/>
                            <w:spacing w:before="13"/>
                            <w:ind w:left="20"/>
                            <w:rPr>
                              <w:rFonts w:ascii="Century Gothic"/>
                            </w:rPr>
                          </w:pPr>
                          <w:hyperlink r:id="rId3">
                            <w:r w:rsidR="003D0A53">
                              <w:rPr>
                                <w:rFonts w:ascii="Century Gothic"/>
                                <w:color w:val="231F20"/>
                                <w:spacing w:val="-3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BF68B" id="_x0000_s1027" type="#_x0000_t202" style="position:absolute;margin-left:115.8pt;margin-top:809.4pt;width:75.1pt;height:10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" filled="f" stroked="f">
              <v:textbox inset="0,0,0,0">
                <w:txbxContent>
                  <w:p w14:paraId="468E06C2" w14:textId="77777777" w:rsidR="003D0A53" w:rsidRDefault="00000000" w:rsidP="00551D6D">
                    <w:pPr>
                      <w:pStyle w:val="Corpodetexto"/>
                      <w:spacing w:before="13"/>
                      <w:ind w:left="20"/>
                      <w:rPr>
                        <w:rFonts w:ascii="Century Gothic"/>
                      </w:rPr>
                    </w:pPr>
                    <w:hyperlink r:id="rId4">
                      <w:r w:rsidR="003D0A53">
                        <w:rPr>
                          <w:rFonts w:ascii="Century Gothic"/>
                          <w:color w:val="231F20"/>
                          <w:spacing w:val="-3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EDECDE" wp14:editId="49ED6C4E">
              <wp:simplePos x="0" y="0"/>
              <wp:positionH relativeFrom="page">
                <wp:posOffset>532765</wp:posOffset>
              </wp:positionH>
              <wp:positionV relativeFrom="page">
                <wp:posOffset>9867900</wp:posOffset>
              </wp:positionV>
              <wp:extent cx="2056130" cy="116205"/>
              <wp:effectExtent l="0" t="0" r="0" b="0"/>
              <wp:wrapNone/>
              <wp:docPr id="1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13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3F2FE" w14:textId="77777777" w:rsidR="00551D6D" w:rsidRPr="004D17AC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Rua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Padre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Agostinho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Caballero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Martin,850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EDECDE" id="Text Box 7" o:spid="_x0000_s1028" type="#_x0000_t202" style="position:absolute;margin-left:41.95pt;margin-top:777pt;width:161.9pt;height:9.1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" filled="f" stroked="f">
              <v:textbox inset="0,0,0,0">
                <w:txbxContent>
                  <w:p w14:paraId="6B43F2FE" w14:textId="77777777" w:rsidR="00551D6D" w:rsidRPr="004D17AC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  <w:r w:rsidRPr="004D17AC">
                      <w:rPr>
                        <w:color w:val="231F20"/>
                        <w:w w:val="105"/>
                        <w:lang w:val="pt-BR"/>
                      </w:rPr>
                      <w:t>Rua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Padre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Agostinho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Caballero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 xml:space="preserve">Martin,850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231F20"/>
        <w:lang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A4C73C" wp14:editId="49C649C9">
              <wp:simplePos x="0" y="0"/>
              <wp:positionH relativeFrom="page">
                <wp:posOffset>533400</wp:posOffset>
              </wp:positionH>
              <wp:positionV relativeFrom="page">
                <wp:posOffset>9984105</wp:posOffset>
              </wp:positionV>
              <wp:extent cx="1932305" cy="116205"/>
              <wp:effectExtent l="0" t="0" r="0" b="0"/>
              <wp:wrapNone/>
              <wp:docPr id="1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30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1349B" w14:textId="77777777" w:rsidR="00551D6D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color w:val="231F20"/>
                              <w:w w:val="105"/>
                              <w:lang w:val="pt-BR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lang w:val="pt-BR"/>
                            </w:rPr>
                            <w:t>S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ão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Raimundo,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Manaus-AM,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69027-020</w:t>
                          </w:r>
                        </w:p>
                        <w:p w14:paraId="465BDBC0" w14:textId="77777777" w:rsidR="003D0A53" w:rsidRDefault="003D0A53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color w:val="231F20"/>
                              <w:w w:val="105"/>
                              <w:lang w:val="pt-BR"/>
                            </w:rPr>
                          </w:pPr>
                        </w:p>
                        <w:p w14:paraId="4D0A2C7E" w14:textId="77777777" w:rsidR="003D0A53" w:rsidRPr="004D17AC" w:rsidRDefault="003D0A53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</w:p>
                        <w:p w14:paraId="1A59BA8A" w14:textId="77777777" w:rsidR="00551D6D" w:rsidRPr="004D17AC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4C73C" id="Text Box 10" o:spid="_x0000_s1029" type="#_x0000_t202" style="position:absolute;margin-left:42pt;margin-top:786.15pt;width:152.15pt;height:9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" filled="f" stroked="f">
              <v:textbox inset="0,0,0,0">
                <w:txbxContent>
                  <w:p w14:paraId="0051349B" w14:textId="77777777" w:rsidR="00551D6D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color w:val="231F20"/>
                        <w:w w:val="105"/>
                        <w:lang w:val="pt-BR"/>
                      </w:rPr>
                    </w:pPr>
                    <w:r>
                      <w:rPr>
                        <w:color w:val="231F20"/>
                        <w:w w:val="105"/>
                        <w:lang w:val="pt-BR"/>
                      </w:rPr>
                      <w:t>S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ão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Raimundo,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Manaus-AM,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69027-020</w:t>
                    </w:r>
                  </w:p>
                  <w:p w14:paraId="465BDBC0" w14:textId="77777777" w:rsidR="003D0A53" w:rsidRDefault="003D0A53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color w:val="231F20"/>
                        <w:w w:val="105"/>
                        <w:lang w:val="pt-BR"/>
                      </w:rPr>
                    </w:pPr>
                  </w:p>
                  <w:p w14:paraId="4D0A2C7E" w14:textId="77777777" w:rsidR="003D0A53" w:rsidRPr="004D17AC" w:rsidRDefault="003D0A53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</w:p>
                  <w:p w14:paraId="1A59BA8A" w14:textId="77777777" w:rsidR="00551D6D" w:rsidRPr="004D17AC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/>
        <w:noProof/>
        <w:spacing w:val="1"/>
        <w:sz w:val="2"/>
        <w:lang w:eastAsia="pt-BR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3E7C0052" wp14:editId="421FB847">
              <wp:simplePos x="0" y="0"/>
              <wp:positionH relativeFrom="column">
                <wp:posOffset>-1065530</wp:posOffset>
              </wp:positionH>
              <wp:positionV relativeFrom="paragraph">
                <wp:posOffset>-283845</wp:posOffset>
              </wp:positionV>
              <wp:extent cx="2410460" cy="95250"/>
              <wp:effectExtent l="0" t="0" r="0" b="0"/>
              <wp:wrapNone/>
              <wp:docPr id="11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2410460" cy="95250"/>
                        <a:chOff x="0" y="0"/>
                        <a:chExt cx="4118" cy="10"/>
                      </a:xfrm>
                    </wpg:grpSpPr>
                    <wps:wsp>
                      <wps:cNvPr id="120" name="Line 3"/>
                      <wps:cNvCnPr>
                        <a:cxnSpLocks noChangeShapeType="1"/>
                      </wps:cNvCnPr>
                      <wps:spPr bwMode="auto">
                        <a:xfrm>
                          <a:off x="0" y="5"/>
                          <a:ext cx="4117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5637E2D7" id="Group 2" o:spid="_x0000_s1026" style="position:absolute;margin-left:-83.9pt;margin-top:-22.35pt;width:189.8pt;height:7.5pt;flip:y;z-index:251655680;mso-width-relative:margin;mso-height-relative:margin" coordsize="411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">
              <v:line id="Line 3" o:spid="_x0000_s1027" style="position:absolute;visibility:visible;mso-wrap-style:square" from="0,5" to="411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UV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wVfnpEJ9OIXAAD//wMAUEsBAi0AFAAGAAgAAAAhANvh9svuAAAAhQEAABMAAAAAAAAA&#10;AAAAAAAAAAAAAFtDb250ZW50X1R5cGVzXS54bWxQSwECLQAUAAYACAAAACEAWvQsW78AAAAVAQAA&#10;CwAAAAAAAAAAAAAAAAAfAQAAX3JlbHMvLnJlbHNQSwECLQAUAAYACAAAACEAjDEVFcYAAADcAAAA&#10;DwAAAAAAAAAAAAAAAAAHAgAAZHJzL2Rvd25yZXYueG1sUEsFBgAAAAADAAMAtwAAAPoCAAAAAA==&#10;" strokecolor="#231f20" strokeweight=".5pt"/>
            </v:group>
          </w:pict>
        </mc:Fallback>
      </mc:AlternateContent>
    </w:r>
    <w:r w:rsidR="008F207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E5120" w14:textId="77777777" w:rsidR="003B041A" w:rsidRDefault="003B041A" w:rsidP="00551D6D">
      <w:pPr>
        <w:spacing w:after="0" w:line="240" w:lineRule="auto"/>
      </w:pPr>
      <w:r>
        <w:separator/>
      </w:r>
    </w:p>
  </w:footnote>
  <w:footnote w:type="continuationSeparator" w:id="0">
    <w:p w14:paraId="0219F089" w14:textId="77777777" w:rsidR="003B041A" w:rsidRDefault="003B041A" w:rsidP="0055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672D8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noProof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 wp14:anchorId="51CF69D0" wp14:editId="1D1B266F">
          <wp:simplePos x="0" y="0"/>
          <wp:positionH relativeFrom="column">
            <wp:posOffset>-346710</wp:posOffset>
          </wp:positionH>
          <wp:positionV relativeFrom="paragraph">
            <wp:posOffset>-49530</wp:posOffset>
          </wp:positionV>
          <wp:extent cx="6010275" cy="742950"/>
          <wp:effectExtent l="19050" t="0" r="9525" b="0"/>
          <wp:wrapNone/>
          <wp:docPr id="14" name="Imagem 14" descr="C:\Users\junior.souza\Desktop\Sem títu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junior.souza\Desktop\Sem título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1531"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609EB7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42B58894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49457526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08AC156A" w14:textId="77777777" w:rsidR="00551D6D" w:rsidRPr="00E7726D" w:rsidRDefault="000836E8" w:rsidP="000836E8">
    <w:pPr>
      <w:pStyle w:val="Cabealho"/>
      <w:jc w:val="center"/>
      <w:rPr>
        <w:rFonts w:ascii="Verdana" w:hAnsi="Verdana"/>
        <w:b/>
        <w:sz w:val="20"/>
        <w:szCs w:val="20"/>
        <w:u w:val="single"/>
      </w:rPr>
    </w:pPr>
    <w:r w:rsidRPr="00E7726D">
      <w:rPr>
        <w:rFonts w:ascii="Verdana" w:hAnsi="Verdana"/>
        <w:b/>
        <w:sz w:val="20"/>
        <w:szCs w:val="20"/>
        <w:u w:val="single"/>
      </w:rPr>
      <w:t xml:space="preserve">GABINETE DO VEREADOR </w:t>
    </w:r>
    <w:r w:rsidR="0074082B">
      <w:rPr>
        <w:rFonts w:ascii="Verdana" w:hAnsi="Verdana"/>
        <w:b/>
        <w:sz w:val="20"/>
        <w:szCs w:val="20"/>
        <w:u w:val="single"/>
      </w:rPr>
      <w:t>DIEGO AFONSO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DD7"/>
    <w:rsid w:val="0001455C"/>
    <w:rsid w:val="00024A34"/>
    <w:rsid w:val="00052A1D"/>
    <w:rsid w:val="000558BA"/>
    <w:rsid w:val="00065463"/>
    <w:rsid w:val="00075B35"/>
    <w:rsid w:val="00075C8B"/>
    <w:rsid w:val="000836E8"/>
    <w:rsid w:val="000868F0"/>
    <w:rsid w:val="00087329"/>
    <w:rsid w:val="000A072F"/>
    <w:rsid w:val="000A4C6B"/>
    <w:rsid w:val="000B2452"/>
    <w:rsid w:val="000B5618"/>
    <w:rsid w:val="000B6FDE"/>
    <w:rsid w:val="000D2CF3"/>
    <w:rsid w:val="000D71EC"/>
    <w:rsid w:val="000D729E"/>
    <w:rsid w:val="000E2F80"/>
    <w:rsid w:val="00102520"/>
    <w:rsid w:val="00106442"/>
    <w:rsid w:val="00107C26"/>
    <w:rsid w:val="00115FB3"/>
    <w:rsid w:val="001217B5"/>
    <w:rsid w:val="00124C6B"/>
    <w:rsid w:val="0014067A"/>
    <w:rsid w:val="00141E8A"/>
    <w:rsid w:val="001426CD"/>
    <w:rsid w:val="00156CC5"/>
    <w:rsid w:val="00160868"/>
    <w:rsid w:val="0018386F"/>
    <w:rsid w:val="00197559"/>
    <w:rsid w:val="001A1810"/>
    <w:rsid w:val="001A1C5A"/>
    <w:rsid w:val="001B108A"/>
    <w:rsid w:val="001B3CBD"/>
    <w:rsid w:val="001C3DCA"/>
    <w:rsid w:val="001D41F5"/>
    <w:rsid w:val="001D7CEB"/>
    <w:rsid w:val="001E37F7"/>
    <w:rsid w:val="00207633"/>
    <w:rsid w:val="00207F59"/>
    <w:rsid w:val="002117C9"/>
    <w:rsid w:val="00217F1E"/>
    <w:rsid w:val="00247029"/>
    <w:rsid w:val="00250F83"/>
    <w:rsid w:val="00260060"/>
    <w:rsid w:val="002655E7"/>
    <w:rsid w:val="00270EBC"/>
    <w:rsid w:val="00273DA1"/>
    <w:rsid w:val="002747F4"/>
    <w:rsid w:val="00296935"/>
    <w:rsid w:val="002A1D32"/>
    <w:rsid w:val="002B32B5"/>
    <w:rsid w:val="002C0682"/>
    <w:rsid w:val="002C2E2B"/>
    <w:rsid w:val="002D691B"/>
    <w:rsid w:val="002E742E"/>
    <w:rsid w:val="002F0952"/>
    <w:rsid w:val="00300DD7"/>
    <w:rsid w:val="00317242"/>
    <w:rsid w:val="0032524A"/>
    <w:rsid w:val="00336688"/>
    <w:rsid w:val="00350721"/>
    <w:rsid w:val="003638CD"/>
    <w:rsid w:val="0037116E"/>
    <w:rsid w:val="003860F8"/>
    <w:rsid w:val="00393307"/>
    <w:rsid w:val="00394870"/>
    <w:rsid w:val="003A0749"/>
    <w:rsid w:val="003A6213"/>
    <w:rsid w:val="003B041A"/>
    <w:rsid w:val="003B7D43"/>
    <w:rsid w:val="003D0A53"/>
    <w:rsid w:val="003E0021"/>
    <w:rsid w:val="004051C4"/>
    <w:rsid w:val="00423BCF"/>
    <w:rsid w:val="00437B4F"/>
    <w:rsid w:val="004450B7"/>
    <w:rsid w:val="0046289D"/>
    <w:rsid w:val="00470B40"/>
    <w:rsid w:val="00472A7D"/>
    <w:rsid w:val="00480A0E"/>
    <w:rsid w:val="00482D5F"/>
    <w:rsid w:val="00484A82"/>
    <w:rsid w:val="00484C95"/>
    <w:rsid w:val="00486785"/>
    <w:rsid w:val="004916BE"/>
    <w:rsid w:val="004A11D7"/>
    <w:rsid w:val="004A1C84"/>
    <w:rsid w:val="004B087A"/>
    <w:rsid w:val="004C6C7D"/>
    <w:rsid w:val="004D2A15"/>
    <w:rsid w:val="004D76F1"/>
    <w:rsid w:val="004E5460"/>
    <w:rsid w:val="004F492E"/>
    <w:rsid w:val="00504E40"/>
    <w:rsid w:val="00517104"/>
    <w:rsid w:val="00533C5B"/>
    <w:rsid w:val="00535C86"/>
    <w:rsid w:val="00543F4D"/>
    <w:rsid w:val="00544DAF"/>
    <w:rsid w:val="00545984"/>
    <w:rsid w:val="00546046"/>
    <w:rsid w:val="00551D6D"/>
    <w:rsid w:val="00575903"/>
    <w:rsid w:val="005779E4"/>
    <w:rsid w:val="005867B5"/>
    <w:rsid w:val="00595C4A"/>
    <w:rsid w:val="005A1641"/>
    <w:rsid w:val="005A66B9"/>
    <w:rsid w:val="005B5335"/>
    <w:rsid w:val="005B7E1C"/>
    <w:rsid w:val="005C2522"/>
    <w:rsid w:val="005D0CCB"/>
    <w:rsid w:val="006038DB"/>
    <w:rsid w:val="006046D1"/>
    <w:rsid w:val="00610E51"/>
    <w:rsid w:val="00613DD7"/>
    <w:rsid w:val="00616D4E"/>
    <w:rsid w:val="00625266"/>
    <w:rsid w:val="00631D7F"/>
    <w:rsid w:val="006336F2"/>
    <w:rsid w:val="00651F02"/>
    <w:rsid w:val="0065633C"/>
    <w:rsid w:val="006645D8"/>
    <w:rsid w:val="006706F2"/>
    <w:rsid w:val="00692EDC"/>
    <w:rsid w:val="006B41EA"/>
    <w:rsid w:val="006B7DC3"/>
    <w:rsid w:val="006C0202"/>
    <w:rsid w:val="006D63F0"/>
    <w:rsid w:val="006D7E44"/>
    <w:rsid w:val="006E2D05"/>
    <w:rsid w:val="00700D64"/>
    <w:rsid w:val="00731D7D"/>
    <w:rsid w:val="0074082B"/>
    <w:rsid w:val="00745F14"/>
    <w:rsid w:val="007479F1"/>
    <w:rsid w:val="007518C4"/>
    <w:rsid w:val="0077700F"/>
    <w:rsid w:val="00780026"/>
    <w:rsid w:val="00780855"/>
    <w:rsid w:val="00780C3E"/>
    <w:rsid w:val="007B497F"/>
    <w:rsid w:val="007B52E6"/>
    <w:rsid w:val="007D2F55"/>
    <w:rsid w:val="007E344A"/>
    <w:rsid w:val="007F31D0"/>
    <w:rsid w:val="008073A0"/>
    <w:rsid w:val="00817205"/>
    <w:rsid w:val="008236DB"/>
    <w:rsid w:val="00833C53"/>
    <w:rsid w:val="00836F6D"/>
    <w:rsid w:val="00842DEB"/>
    <w:rsid w:val="00851AC8"/>
    <w:rsid w:val="00855DED"/>
    <w:rsid w:val="008939D3"/>
    <w:rsid w:val="0089742B"/>
    <w:rsid w:val="008A2FF5"/>
    <w:rsid w:val="008C5377"/>
    <w:rsid w:val="008D4E96"/>
    <w:rsid w:val="008F2071"/>
    <w:rsid w:val="008F5869"/>
    <w:rsid w:val="00917307"/>
    <w:rsid w:val="00924F33"/>
    <w:rsid w:val="0094184A"/>
    <w:rsid w:val="00973DA9"/>
    <w:rsid w:val="00981EB7"/>
    <w:rsid w:val="00985D01"/>
    <w:rsid w:val="009D6A3D"/>
    <w:rsid w:val="00A12C5F"/>
    <w:rsid w:val="00A42ADE"/>
    <w:rsid w:val="00A47B7E"/>
    <w:rsid w:val="00A74D18"/>
    <w:rsid w:val="00A80382"/>
    <w:rsid w:val="00A83579"/>
    <w:rsid w:val="00A87298"/>
    <w:rsid w:val="00A904B5"/>
    <w:rsid w:val="00AA11C9"/>
    <w:rsid w:val="00AA36F0"/>
    <w:rsid w:val="00AA38CE"/>
    <w:rsid w:val="00AA6D72"/>
    <w:rsid w:val="00AC1D4E"/>
    <w:rsid w:val="00AD577D"/>
    <w:rsid w:val="00AD69B3"/>
    <w:rsid w:val="00AD7C4D"/>
    <w:rsid w:val="00AE3CB9"/>
    <w:rsid w:val="00AF6B97"/>
    <w:rsid w:val="00B21E5D"/>
    <w:rsid w:val="00B240C4"/>
    <w:rsid w:val="00B345A3"/>
    <w:rsid w:val="00B352C2"/>
    <w:rsid w:val="00B3740E"/>
    <w:rsid w:val="00B5017C"/>
    <w:rsid w:val="00B66BBF"/>
    <w:rsid w:val="00B816A5"/>
    <w:rsid w:val="00B820B5"/>
    <w:rsid w:val="00B83A29"/>
    <w:rsid w:val="00BB5F0A"/>
    <w:rsid w:val="00BB6125"/>
    <w:rsid w:val="00BB7033"/>
    <w:rsid w:val="00C025E5"/>
    <w:rsid w:val="00C1244D"/>
    <w:rsid w:val="00C24F2B"/>
    <w:rsid w:val="00C25A02"/>
    <w:rsid w:val="00C33821"/>
    <w:rsid w:val="00C47DF4"/>
    <w:rsid w:val="00C57EAC"/>
    <w:rsid w:val="00C62F23"/>
    <w:rsid w:val="00C72320"/>
    <w:rsid w:val="00CB08D9"/>
    <w:rsid w:val="00CC5E46"/>
    <w:rsid w:val="00CD0BD8"/>
    <w:rsid w:val="00D00491"/>
    <w:rsid w:val="00D02097"/>
    <w:rsid w:val="00D1128A"/>
    <w:rsid w:val="00D13B78"/>
    <w:rsid w:val="00D14DD2"/>
    <w:rsid w:val="00D16169"/>
    <w:rsid w:val="00D27EFE"/>
    <w:rsid w:val="00D336E7"/>
    <w:rsid w:val="00D44ADB"/>
    <w:rsid w:val="00D44C7E"/>
    <w:rsid w:val="00D556EE"/>
    <w:rsid w:val="00D63AF0"/>
    <w:rsid w:val="00D71054"/>
    <w:rsid w:val="00DC21E2"/>
    <w:rsid w:val="00DD1344"/>
    <w:rsid w:val="00DF42FD"/>
    <w:rsid w:val="00E132D4"/>
    <w:rsid w:val="00E17E33"/>
    <w:rsid w:val="00E21489"/>
    <w:rsid w:val="00E22436"/>
    <w:rsid w:val="00E26C5A"/>
    <w:rsid w:val="00E532DE"/>
    <w:rsid w:val="00E5451E"/>
    <w:rsid w:val="00E62278"/>
    <w:rsid w:val="00E64910"/>
    <w:rsid w:val="00E65A8F"/>
    <w:rsid w:val="00E7726D"/>
    <w:rsid w:val="00E81234"/>
    <w:rsid w:val="00EA2719"/>
    <w:rsid w:val="00EB1326"/>
    <w:rsid w:val="00ED149A"/>
    <w:rsid w:val="00EF4141"/>
    <w:rsid w:val="00EF75C9"/>
    <w:rsid w:val="00F11299"/>
    <w:rsid w:val="00F132F0"/>
    <w:rsid w:val="00F266E1"/>
    <w:rsid w:val="00F312D1"/>
    <w:rsid w:val="00F47848"/>
    <w:rsid w:val="00F65481"/>
    <w:rsid w:val="00F70001"/>
    <w:rsid w:val="00F861BB"/>
    <w:rsid w:val="00F86B05"/>
    <w:rsid w:val="00F8738B"/>
    <w:rsid w:val="00FA2BD4"/>
    <w:rsid w:val="00FB1EC9"/>
    <w:rsid w:val="00FB1EEA"/>
    <w:rsid w:val="00FB2BAB"/>
    <w:rsid w:val="00FD08D4"/>
    <w:rsid w:val="00FD2E83"/>
    <w:rsid w:val="00FD6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43044"/>
  <w15:docId w15:val="{E907BCF5-74EF-493C-BBE7-6E3D86DD9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870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1D6D"/>
  </w:style>
  <w:style w:type="paragraph" w:styleId="Rodap">
    <w:name w:val="footer"/>
    <w:basedOn w:val="Normal"/>
    <w:link w:val="Rodap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D6D"/>
  </w:style>
  <w:style w:type="paragraph" w:styleId="Corpodetexto">
    <w:name w:val="Body Text"/>
    <w:basedOn w:val="Normal"/>
    <w:link w:val="CorpodetextoChar"/>
    <w:uiPriority w:val="1"/>
    <w:qFormat/>
    <w:rsid w:val="00551D6D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51D6D"/>
    <w:rPr>
      <w:rFonts w:ascii="Lucida Sans" w:eastAsia="Lucida Sans" w:hAnsi="Lucida Sans" w:cs="Lucida Sans"/>
      <w:sz w:val="14"/>
      <w:szCs w:val="1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D6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35C8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484C95"/>
    <w:rPr>
      <w:b/>
      <w:bCs/>
    </w:rPr>
  </w:style>
  <w:style w:type="paragraph" w:styleId="NormalWeb">
    <w:name w:val="Normal (Web)"/>
    <w:basedOn w:val="Normal"/>
    <w:uiPriority w:val="99"/>
    <w:unhideWhenUsed/>
    <w:rsid w:val="00484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75C8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75C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5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mm.am.gov.br/" TargetMode="External"/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Relationship Id="rId4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nior.souza\Desktop\Papel-timbrado-Camara-1%20(3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D5148-57F2-4EA7-88CC-FCD233B6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Papel-timbrado-Camara-1 (3).dot</Template>
  <TotalTime>263</TotalTime>
  <Pages>1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1764</CharactersWithSpaces>
  <SharedDoc>false</SharedDoc>
  <HLinks>
    <vt:vector size="12" baseType="variant">
      <vt:variant>
        <vt:i4>5832717</vt:i4>
      </vt:variant>
      <vt:variant>
        <vt:i4>3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  <vt:variant>
        <vt:i4>5832717</vt:i4>
      </vt:variant>
      <vt:variant>
        <vt:i4>0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junior.souza</dc:creator>
  <cp:lastModifiedBy>Roberto Pacheco</cp:lastModifiedBy>
  <cp:revision>74</cp:revision>
  <cp:lastPrinted>2021-05-25T14:56:00Z</cp:lastPrinted>
  <dcterms:created xsi:type="dcterms:W3CDTF">2020-09-23T16:26:00Z</dcterms:created>
  <dcterms:modified xsi:type="dcterms:W3CDTF">2023-07-06T19:49:00Z</dcterms:modified>
</cp:coreProperties>
</file>