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0306" w14:textId="77777777" w:rsidR="00EB1326" w:rsidRPr="00F841A1" w:rsidRDefault="00EB1326" w:rsidP="00EB1326">
      <w:pPr>
        <w:spacing w:after="0"/>
        <w:jc w:val="center"/>
        <w:rPr>
          <w:rFonts w:ascii="Verdana" w:hAnsi="Verdana"/>
          <w:b/>
          <w:sz w:val="23"/>
          <w:szCs w:val="23"/>
        </w:rPr>
      </w:pPr>
    </w:p>
    <w:p w14:paraId="1889C995" w14:textId="6EADF9EF" w:rsidR="00EB1326" w:rsidRPr="00F841A1" w:rsidRDefault="00EB1326" w:rsidP="00EB1326">
      <w:pPr>
        <w:spacing w:after="0"/>
        <w:jc w:val="center"/>
        <w:rPr>
          <w:rFonts w:ascii="Verdana" w:hAnsi="Verdana"/>
          <w:b/>
          <w:sz w:val="23"/>
          <w:szCs w:val="23"/>
        </w:rPr>
      </w:pPr>
      <w:r w:rsidRPr="00F841A1">
        <w:rPr>
          <w:rFonts w:ascii="Verdana" w:hAnsi="Verdana"/>
          <w:b/>
          <w:sz w:val="23"/>
          <w:szCs w:val="23"/>
        </w:rPr>
        <w:t>03ª COMISSÃO DE FINANÇAS, ECONOMIA E ORÇAMENTO - CFEO</w:t>
      </w:r>
    </w:p>
    <w:p w14:paraId="79070E66" w14:textId="77777777" w:rsidR="00EB1326" w:rsidRPr="00F841A1" w:rsidRDefault="00EB1326" w:rsidP="00EB1326">
      <w:pPr>
        <w:spacing w:after="0"/>
        <w:rPr>
          <w:rFonts w:ascii="Verdana" w:hAnsi="Verdana"/>
          <w:b/>
          <w:sz w:val="23"/>
          <w:szCs w:val="23"/>
        </w:rPr>
      </w:pPr>
    </w:p>
    <w:p w14:paraId="1EC064E1" w14:textId="0619FDDE" w:rsidR="00EB1326" w:rsidRPr="00F841A1" w:rsidRDefault="00EB1326" w:rsidP="00EB1326">
      <w:pPr>
        <w:spacing w:after="0"/>
        <w:jc w:val="both"/>
        <w:rPr>
          <w:rFonts w:ascii="Verdana" w:hAnsi="Verdana"/>
          <w:b/>
          <w:bCs/>
          <w:sz w:val="23"/>
          <w:szCs w:val="23"/>
        </w:rPr>
      </w:pPr>
      <w:r w:rsidRPr="00F841A1">
        <w:rPr>
          <w:rFonts w:ascii="Verdana" w:hAnsi="Verdana"/>
          <w:b/>
          <w:bCs/>
          <w:sz w:val="23"/>
          <w:szCs w:val="23"/>
        </w:rPr>
        <w:t xml:space="preserve">PROJETO DE </w:t>
      </w:r>
      <w:r w:rsidR="00575903" w:rsidRPr="00F841A1">
        <w:rPr>
          <w:rFonts w:ascii="Verdana" w:hAnsi="Verdana"/>
          <w:b/>
          <w:bCs/>
          <w:sz w:val="23"/>
          <w:szCs w:val="23"/>
        </w:rPr>
        <w:t>LEI</w:t>
      </w:r>
      <w:r w:rsidRPr="00F841A1">
        <w:rPr>
          <w:rFonts w:ascii="Verdana" w:hAnsi="Verdana"/>
          <w:b/>
          <w:bCs/>
          <w:sz w:val="23"/>
          <w:szCs w:val="23"/>
        </w:rPr>
        <w:t xml:space="preserve"> Nº </w:t>
      </w:r>
      <w:r w:rsidR="00907E14" w:rsidRPr="00F841A1">
        <w:rPr>
          <w:rFonts w:ascii="Verdana" w:hAnsi="Verdana"/>
          <w:b/>
          <w:bCs/>
          <w:sz w:val="23"/>
          <w:szCs w:val="23"/>
        </w:rPr>
        <w:t>442</w:t>
      </w:r>
      <w:r w:rsidRPr="00F841A1">
        <w:rPr>
          <w:rFonts w:ascii="Verdana" w:hAnsi="Verdana"/>
          <w:b/>
          <w:bCs/>
          <w:sz w:val="23"/>
          <w:szCs w:val="23"/>
        </w:rPr>
        <w:t>/202</w:t>
      </w:r>
      <w:r w:rsidR="00907E14" w:rsidRPr="00F841A1">
        <w:rPr>
          <w:rFonts w:ascii="Verdana" w:hAnsi="Verdana"/>
          <w:b/>
          <w:bCs/>
          <w:sz w:val="23"/>
          <w:szCs w:val="23"/>
        </w:rPr>
        <w:t>2</w:t>
      </w:r>
    </w:p>
    <w:p w14:paraId="55EACF19" w14:textId="200C13A1" w:rsidR="00EB1326" w:rsidRPr="00F841A1" w:rsidRDefault="00EB1326" w:rsidP="00EB1326">
      <w:pPr>
        <w:spacing w:after="0"/>
        <w:jc w:val="both"/>
        <w:rPr>
          <w:rFonts w:ascii="Verdana" w:hAnsi="Verdana"/>
          <w:sz w:val="23"/>
          <w:szCs w:val="23"/>
        </w:rPr>
      </w:pPr>
      <w:r w:rsidRPr="00F841A1">
        <w:rPr>
          <w:rFonts w:ascii="Verdana" w:hAnsi="Verdana"/>
          <w:b/>
          <w:bCs/>
          <w:sz w:val="23"/>
          <w:szCs w:val="23"/>
        </w:rPr>
        <w:t>AUTORIA</w:t>
      </w:r>
      <w:r w:rsidRPr="00F841A1">
        <w:rPr>
          <w:rFonts w:ascii="Verdana" w:hAnsi="Verdana"/>
          <w:sz w:val="23"/>
          <w:szCs w:val="23"/>
        </w:rPr>
        <w:t xml:space="preserve">: Vereador </w:t>
      </w:r>
      <w:r w:rsidR="00907E14" w:rsidRPr="00F841A1">
        <w:rPr>
          <w:rFonts w:ascii="Verdana" w:hAnsi="Verdana"/>
          <w:sz w:val="23"/>
          <w:szCs w:val="23"/>
        </w:rPr>
        <w:t>João Carlos</w:t>
      </w:r>
    </w:p>
    <w:p w14:paraId="2C17D73D" w14:textId="77777777" w:rsidR="00EB1326" w:rsidRPr="00F841A1" w:rsidRDefault="00EB1326" w:rsidP="00EB1326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</w:p>
    <w:p w14:paraId="29A8FAE1" w14:textId="60BCC4BF" w:rsidR="00EB1326" w:rsidRPr="00F841A1" w:rsidRDefault="00EB1326" w:rsidP="00907E14">
      <w:pPr>
        <w:pStyle w:val="Default"/>
        <w:jc w:val="both"/>
        <w:rPr>
          <w:rFonts w:ascii="Verdana" w:hAnsi="Verdana"/>
          <w:sz w:val="23"/>
          <w:szCs w:val="23"/>
        </w:rPr>
      </w:pPr>
      <w:r w:rsidRPr="00F841A1">
        <w:rPr>
          <w:rFonts w:ascii="Verdana" w:hAnsi="Verdana"/>
          <w:b/>
          <w:bCs/>
          <w:sz w:val="23"/>
          <w:szCs w:val="23"/>
        </w:rPr>
        <w:t>EMENTA</w:t>
      </w:r>
      <w:r w:rsidRPr="00F841A1">
        <w:rPr>
          <w:rFonts w:ascii="Verdana" w:hAnsi="Verdana"/>
          <w:sz w:val="23"/>
          <w:szCs w:val="23"/>
        </w:rPr>
        <w:t>: “</w:t>
      </w:r>
      <w:r w:rsidR="00907E14" w:rsidRPr="00F841A1">
        <w:rPr>
          <w:rFonts w:ascii="Verdana" w:hAnsi="Verdana"/>
          <w:sz w:val="23"/>
          <w:szCs w:val="23"/>
        </w:rPr>
        <w:t>INSTITUI, no âmbito do município de</w:t>
      </w:r>
      <w:r w:rsidR="00907E14" w:rsidRPr="00F841A1">
        <w:rPr>
          <w:rFonts w:ascii="Verdana" w:hAnsi="Verdana"/>
          <w:sz w:val="23"/>
          <w:szCs w:val="23"/>
        </w:rPr>
        <w:t xml:space="preserve"> </w:t>
      </w:r>
      <w:r w:rsidR="00907E14" w:rsidRPr="00F841A1">
        <w:rPr>
          <w:rFonts w:ascii="Verdana" w:hAnsi="Verdana"/>
          <w:sz w:val="23"/>
          <w:szCs w:val="23"/>
        </w:rPr>
        <w:t>Manaus, o Selo Empresa</w:t>
      </w:r>
      <w:r w:rsidR="00907E14" w:rsidRPr="00F841A1">
        <w:rPr>
          <w:rFonts w:ascii="Verdana" w:hAnsi="Verdana"/>
          <w:sz w:val="23"/>
          <w:szCs w:val="23"/>
        </w:rPr>
        <w:t xml:space="preserve"> </w:t>
      </w:r>
      <w:r w:rsidR="00907E14" w:rsidRPr="00F841A1">
        <w:rPr>
          <w:rFonts w:ascii="Verdana" w:hAnsi="Verdana"/>
          <w:sz w:val="23"/>
          <w:szCs w:val="23"/>
        </w:rPr>
        <w:t>Amiga da</w:t>
      </w:r>
      <w:r w:rsidR="00907E14" w:rsidRPr="00F841A1">
        <w:rPr>
          <w:rFonts w:ascii="Verdana" w:hAnsi="Verdana"/>
          <w:sz w:val="23"/>
          <w:szCs w:val="23"/>
        </w:rPr>
        <w:t xml:space="preserve"> </w:t>
      </w:r>
      <w:r w:rsidR="00907E14" w:rsidRPr="00F841A1">
        <w:rPr>
          <w:rFonts w:ascii="Verdana" w:hAnsi="Verdana"/>
          <w:sz w:val="23"/>
          <w:szCs w:val="23"/>
        </w:rPr>
        <w:t>Infraestrutura e dá outras</w:t>
      </w:r>
      <w:r w:rsidR="00907E14" w:rsidRPr="00F841A1">
        <w:rPr>
          <w:rFonts w:ascii="Verdana" w:hAnsi="Verdana"/>
          <w:sz w:val="23"/>
          <w:szCs w:val="23"/>
        </w:rPr>
        <w:t xml:space="preserve"> </w:t>
      </w:r>
      <w:r w:rsidR="00907E14" w:rsidRPr="00F841A1">
        <w:rPr>
          <w:rFonts w:ascii="Verdana" w:hAnsi="Verdana"/>
          <w:sz w:val="23"/>
          <w:szCs w:val="23"/>
        </w:rPr>
        <w:t>providências</w:t>
      </w:r>
      <w:r w:rsidR="00907E14" w:rsidRPr="00F841A1">
        <w:rPr>
          <w:rFonts w:ascii="Verdana" w:hAnsi="Verdana"/>
          <w:sz w:val="23"/>
          <w:szCs w:val="23"/>
        </w:rPr>
        <w:t>”.</w:t>
      </w:r>
    </w:p>
    <w:p w14:paraId="52AD5AA9" w14:textId="77777777" w:rsidR="00EB1326" w:rsidRPr="00F841A1" w:rsidRDefault="00EB1326" w:rsidP="00EB1326">
      <w:pPr>
        <w:pStyle w:val="Default"/>
        <w:jc w:val="both"/>
        <w:rPr>
          <w:rFonts w:ascii="Verdana" w:hAnsi="Verdana"/>
          <w:sz w:val="23"/>
          <w:szCs w:val="23"/>
        </w:rPr>
      </w:pPr>
    </w:p>
    <w:p w14:paraId="5F7BE5D3" w14:textId="77777777" w:rsidR="00EB1326" w:rsidRPr="00F841A1" w:rsidRDefault="00EB1326" w:rsidP="00EB1326">
      <w:pPr>
        <w:spacing w:after="0"/>
        <w:jc w:val="center"/>
        <w:rPr>
          <w:rFonts w:ascii="Verdana" w:hAnsi="Verdana"/>
          <w:b/>
          <w:sz w:val="23"/>
          <w:szCs w:val="23"/>
          <w:u w:val="single"/>
        </w:rPr>
      </w:pPr>
      <w:r w:rsidRPr="00F841A1">
        <w:rPr>
          <w:rFonts w:ascii="Verdana" w:hAnsi="Verdana"/>
          <w:b/>
          <w:sz w:val="23"/>
          <w:szCs w:val="23"/>
          <w:u w:val="single"/>
        </w:rPr>
        <w:t>PARECER</w:t>
      </w:r>
    </w:p>
    <w:p w14:paraId="2F2CC717" w14:textId="77777777" w:rsidR="00EB1326" w:rsidRPr="00F841A1" w:rsidRDefault="00EB1326" w:rsidP="00EB1326">
      <w:pPr>
        <w:spacing w:after="0"/>
        <w:jc w:val="both"/>
        <w:rPr>
          <w:rFonts w:ascii="Verdana" w:hAnsi="Verdana"/>
          <w:sz w:val="23"/>
          <w:szCs w:val="23"/>
        </w:rPr>
      </w:pPr>
    </w:p>
    <w:p w14:paraId="63DE855C" w14:textId="77777777" w:rsidR="00EB1326" w:rsidRPr="00F841A1" w:rsidRDefault="00EB1326" w:rsidP="00EB1326">
      <w:pPr>
        <w:spacing w:after="0"/>
        <w:jc w:val="both"/>
        <w:rPr>
          <w:rFonts w:ascii="Verdana" w:hAnsi="Verdana"/>
          <w:bCs/>
          <w:sz w:val="23"/>
          <w:szCs w:val="23"/>
        </w:rPr>
      </w:pPr>
      <w:r w:rsidRPr="00F841A1">
        <w:rPr>
          <w:rFonts w:ascii="Verdana" w:hAnsi="Verdana"/>
          <w:sz w:val="23"/>
          <w:szCs w:val="23"/>
        </w:rPr>
        <w:tab/>
        <w:t>O Projeto de Lei, acima identificado, ao percorrer os trâmites regimentais, conforme determina o Art. 44, do Regimento Interno desta Casa, chegou nessa 03ª Comissão de Finanças, Economia e Orçamento - CFEO</w:t>
      </w:r>
      <w:r w:rsidRPr="00F841A1">
        <w:rPr>
          <w:rFonts w:ascii="Verdana" w:hAnsi="Verdana"/>
          <w:bCs/>
          <w:sz w:val="23"/>
          <w:szCs w:val="23"/>
        </w:rPr>
        <w:t>, que após análise, emite o seguinte parecer.</w:t>
      </w:r>
    </w:p>
    <w:p w14:paraId="6DAC3FD1" w14:textId="318C19E7" w:rsidR="00D92C58" w:rsidRPr="00F841A1" w:rsidRDefault="00D92C58" w:rsidP="00D92C58">
      <w:pPr>
        <w:spacing w:after="0"/>
        <w:ind w:firstLine="708"/>
        <w:jc w:val="both"/>
        <w:rPr>
          <w:rFonts w:ascii="Verdana" w:hAnsi="Verdana"/>
          <w:bCs/>
          <w:sz w:val="23"/>
          <w:szCs w:val="23"/>
        </w:rPr>
      </w:pPr>
      <w:r w:rsidRPr="00F841A1">
        <w:rPr>
          <w:rFonts w:ascii="Verdana" w:hAnsi="Verdana"/>
          <w:bCs/>
          <w:sz w:val="23"/>
          <w:szCs w:val="23"/>
        </w:rPr>
        <w:t xml:space="preserve">O presente Projeto de Lei cria </w:t>
      </w:r>
      <w:r w:rsidRPr="00F841A1">
        <w:rPr>
          <w:rFonts w:ascii="Verdana" w:hAnsi="Verdana"/>
          <w:bCs/>
          <w:sz w:val="23"/>
          <w:szCs w:val="23"/>
        </w:rPr>
        <w:t>o Selo Empresa Amiga da Infraestrutura no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município de Manaus, com o propósito de estimular as pessoas jurídicas de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direito privado a contribuírem para a melhoria da qualidade das praças do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município de Manaus</w:t>
      </w:r>
      <w:r w:rsidRPr="00F841A1">
        <w:rPr>
          <w:rFonts w:ascii="Verdana" w:hAnsi="Verdana"/>
          <w:bCs/>
          <w:sz w:val="23"/>
          <w:szCs w:val="23"/>
        </w:rPr>
        <w:t xml:space="preserve"> por meio de doações d</w:t>
      </w:r>
      <w:r w:rsidRPr="00F841A1">
        <w:rPr>
          <w:rFonts w:ascii="Verdana" w:hAnsi="Verdana"/>
          <w:bCs/>
          <w:sz w:val="23"/>
          <w:szCs w:val="23"/>
        </w:rPr>
        <w:t>e materiais ou serviços de limpeza, reforma, manutenção</w:t>
      </w:r>
      <w:r w:rsidRPr="00F841A1">
        <w:rPr>
          <w:rFonts w:ascii="Verdana" w:hAnsi="Verdana"/>
          <w:bCs/>
          <w:sz w:val="23"/>
          <w:szCs w:val="23"/>
        </w:rPr>
        <w:t xml:space="preserve">, </w:t>
      </w:r>
      <w:r w:rsidRPr="00F841A1">
        <w:rPr>
          <w:rFonts w:ascii="Verdana" w:hAnsi="Verdana"/>
          <w:bCs/>
          <w:sz w:val="23"/>
          <w:szCs w:val="23"/>
        </w:rPr>
        <w:t>construção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ou de outras ações que visem a beneficiar o espaço público do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município de Manaus.</w:t>
      </w:r>
    </w:p>
    <w:p w14:paraId="1C6B3442" w14:textId="36153F05" w:rsidR="00D92C58" w:rsidRPr="00F841A1" w:rsidRDefault="00D92C58" w:rsidP="00D92C58">
      <w:pPr>
        <w:spacing w:after="0"/>
        <w:ind w:firstLine="708"/>
        <w:jc w:val="both"/>
        <w:rPr>
          <w:rFonts w:ascii="Verdana" w:hAnsi="Verdana"/>
          <w:bCs/>
          <w:sz w:val="23"/>
          <w:szCs w:val="23"/>
        </w:rPr>
      </w:pPr>
      <w:r w:rsidRPr="00F841A1">
        <w:rPr>
          <w:rFonts w:ascii="Verdana" w:hAnsi="Verdana"/>
          <w:bCs/>
          <w:sz w:val="23"/>
          <w:szCs w:val="23"/>
        </w:rPr>
        <w:t>Além disso o</w:t>
      </w:r>
      <w:r w:rsidRPr="00F841A1">
        <w:rPr>
          <w:rFonts w:ascii="Verdana" w:hAnsi="Verdana"/>
          <w:bCs/>
          <w:sz w:val="23"/>
          <w:szCs w:val="23"/>
        </w:rPr>
        <w:t xml:space="preserve"> Selo Empresa Amiga da Infraestrutura tem por objetivos: incentivar e viabilizar ações para a conservação, execução 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manutenção de melhorias urbanas, ambientais e paisagísticas de praças e de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áreas verdes; aperfeiçoar as condições de uso dos espaços públicos e entornos,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com melhorias da iluminação, limpeza e segurança; incentivar a instalação e a manutenção de mobiliário urbano que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atenda as melhores práticas de preservação ambiental;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priorizar a recuperação da paisagem urbana e a manutenção da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biodiversidade existente na cidade de Manaus; aprimorar os serviços de manutenção e zeladoria de praças e de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áreas municipais; capacitar e incluir zeladores no mercado de trabalho, criando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perspectivas para sua reinserção social; implantar e expandir os meios de acesso à internet nas praças e</w:t>
      </w:r>
      <w:r w:rsidRPr="00F841A1">
        <w:rPr>
          <w:rFonts w:ascii="Verdana" w:hAnsi="Verdana"/>
          <w:bCs/>
          <w:sz w:val="23"/>
          <w:szCs w:val="23"/>
        </w:rPr>
        <w:t xml:space="preserve"> </w:t>
      </w:r>
      <w:r w:rsidRPr="00F841A1">
        <w:rPr>
          <w:rFonts w:ascii="Verdana" w:hAnsi="Verdana"/>
          <w:bCs/>
          <w:sz w:val="23"/>
          <w:szCs w:val="23"/>
        </w:rPr>
        <w:t>área verdes.</w:t>
      </w:r>
    </w:p>
    <w:p w14:paraId="14E8AF52" w14:textId="32D3C6F4" w:rsidR="00EB1326" w:rsidRPr="00F841A1" w:rsidRDefault="00EB1326" w:rsidP="00EB1326">
      <w:pPr>
        <w:spacing w:after="0"/>
        <w:ind w:firstLine="708"/>
        <w:jc w:val="both"/>
        <w:rPr>
          <w:rFonts w:ascii="Verdana" w:hAnsi="Verdana"/>
          <w:sz w:val="23"/>
          <w:szCs w:val="23"/>
        </w:rPr>
      </w:pPr>
      <w:r w:rsidRPr="00F841A1">
        <w:rPr>
          <w:rFonts w:ascii="Verdana" w:hAnsi="Verdana"/>
          <w:sz w:val="23"/>
          <w:szCs w:val="23"/>
        </w:rPr>
        <w:t xml:space="preserve">Portanto, devido a relevância da matéria, somos </w:t>
      </w:r>
      <w:r w:rsidRPr="00F841A1">
        <w:rPr>
          <w:rFonts w:ascii="Verdana" w:hAnsi="Verdana"/>
          <w:b/>
          <w:bCs/>
          <w:sz w:val="23"/>
          <w:szCs w:val="23"/>
        </w:rPr>
        <w:t>FAVORÁVEL</w:t>
      </w:r>
      <w:r w:rsidRPr="00F841A1">
        <w:rPr>
          <w:rFonts w:ascii="Verdana" w:hAnsi="Verdana"/>
          <w:sz w:val="23"/>
          <w:szCs w:val="23"/>
        </w:rPr>
        <w:t xml:space="preserve"> ao prosseguimento dos trâmites legais do presente Projeto de </w:t>
      </w:r>
      <w:r w:rsidR="0014067A" w:rsidRPr="00F841A1">
        <w:rPr>
          <w:rFonts w:ascii="Verdana" w:hAnsi="Verdana"/>
          <w:sz w:val="23"/>
          <w:szCs w:val="23"/>
        </w:rPr>
        <w:t>Lei.</w:t>
      </w:r>
    </w:p>
    <w:p w14:paraId="3D9AA2B3" w14:textId="77777777" w:rsidR="00EB1326" w:rsidRPr="00F841A1" w:rsidRDefault="00EB1326" w:rsidP="00EB1326">
      <w:pPr>
        <w:spacing w:after="0"/>
        <w:jc w:val="both"/>
        <w:rPr>
          <w:rFonts w:ascii="Verdana" w:hAnsi="Verdana"/>
          <w:sz w:val="23"/>
          <w:szCs w:val="23"/>
        </w:rPr>
      </w:pPr>
    </w:p>
    <w:p w14:paraId="7060728F" w14:textId="1823EB8E" w:rsidR="00EB1326" w:rsidRPr="00F841A1" w:rsidRDefault="00EB1326" w:rsidP="00EB1326">
      <w:pPr>
        <w:jc w:val="center"/>
        <w:rPr>
          <w:rFonts w:ascii="Verdana" w:hAnsi="Verdana" w:cs="Arial"/>
          <w:color w:val="000000"/>
          <w:sz w:val="23"/>
          <w:szCs w:val="23"/>
        </w:rPr>
      </w:pPr>
      <w:r w:rsidRPr="00F841A1">
        <w:rPr>
          <w:rFonts w:ascii="Verdana" w:hAnsi="Verdana" w:cs="Arial"/>
          <w:sz w:val="23"/>
          <w:szCs w:val="23"/>
        </w:rPr>
        <w:t>Plenário Adriano Jorge, 0</w:t>
      </w:r>
      <w:r w:rsidR="00D92C58" w:rsidRPr="00F841A1">
        <w:rPr>
          <w:rFonts w:ascii="Verdana" w:hAnsi="Verdana" w:cs="Arial"/>
          <w:sz w:val="23"/>
          <w:szCs w:val="23"/>
        </w:rPr>
        <w:t>7</w:t>
      </w:r>
      <w:r w:rsidRPr="00F841A1">
        <w:rPr>
          <w:rFonts w:ascii="Verdana" w:hAnsi="Verdana" w:cs="Arial"/>
          <w:sz w:val="23"/>
          <w:szCs w:val="23"/>
        </w:rPr>
        <w:t xml:space="preserve"> de julho de 2023</w:t>
      </w:r>
    </w:p>
    <w:p w14:paraId="3F17C75E" w14:textId="77777777" w:rsidR="00EB1326" w:rsidRPr="00F841A1" w:rsidRDefault="00EB1326" w:rsidP="00EB1326">
      <w:pPr>
        <w:jc w:val="center"/>
        <w:rPr>
          <w:rFonts w:ascii="Verdana" w:hAnsi="Verdana"/>
          <w:b/>
          <w:sz w:val="23"/>
          <w:szCs w:val="23"/>
        </w:rPr>
      </w:pPr>
      <w:r w:rsidRPr="00F841A1">
        <w:rPr>
          <w:rFonts w:ascii="Verdana" w:hAnsi="Verdana"/>
          <w:noProof/>
          <w:color w:val="000000"/>
          <w:sz w:val="23"/>
          <w:szCs w:val="23"/>
        </w:rPr>
        <w:drawing>
          <wp:inline distT="0" distB="0" distL="0" distR="0" wp14:anchorId="31B35516" wp14:editId="2A7BF261">
            <wp:extent cx="1406814" cy="63817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9" cy="6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3EE3" w14:textId="77777777" w:rsidR="00EB1326" w:rsidRPr="00F841A1" w:rsidRDefault="00EB1326" w:rsidP="00EB1326">
      <w:pPr>
        <w:spacing w:after="0"/>
        <w:jc w:val="center"/>
        <w:rPr>
          <w:rFonts w:ascii="Verdana" w:hAnsi="Verdana"/>
          <w:b/>
          <w:sz w:val="23"/>
          <w:szCs w:val="23"/>
        </w:rPr>
      </w:pPr>
      <w:r w:rsidRPr="00F841A1">
        <w:rPr>
          <w:rFonts w:ascii="Verdana" w:hAnsi="Verdana"/>
          <w:sz w:val="23"/>
          <w:szCs w:val="23"/>
        </w:rPr>
        <w:t xml:space="preserve">Ver. </w:t>
      </w:r>
      <w:r w:rsidRPr="00F841A1">
        <w:rPr>
          <w:rFonts w:ascii="Verdana" w:hAnsi="Verdana"/>
          <w:b/>
          <w:sz w:val="23"/>
          <w:szCs w:val="23"/>
        </w:rPr>
        <w:t>Diego Afonso</w:t>
      </w:r>
    </w:p>
    <w:p w14:paraId="04A146DC" w14:textId="77777777" w:rsidR="00EB1326" w:rsidRPr="00F841A1" w:rsidRDefault="00EB1326" w:rsidP="00EB1326">
      <w:pPr>
        <w:spacing w:after="0"/>
        <w:jc w:val="center"/>
        <w:rPr>
          <w:rFonts w:ascii="Verdana" w:hAnsi="Verdana"/>
          <w:sz w:val="23"/>
          <w:szCs w:val="23"/>
        </w:rPr>
      </w:pPr>
      <w:r w:rsidRPr="00F841A1">
        <w:rPr>
          <w:rFonts w:ascii="Verdana" w:hAnsi="Verdana"/>
          <w:sz w:val="23"/>
          <w:szCs w:val="23"/>
        </w:rPr>
        <w:t>Vereador – Líder do União Brasil</w:t>
      </w:r>
    </w:p>
    <w:p w14:paraId="45EC3918" w14:textId="01844C6C" w:rsidR="004D76F1" w:rsidRPr="00F841A1" w:rsidRDefault="00EB1326" w:rsidP="0014067A">
      <w:pPr>
        <w:jc w:val="center"/>
        <w:rPr>
          <w:sz w:val="23"/>
          <w:szCs w:val="23"/>
        </w:rPr>
      </w:pPr>
      <w:r w:rsidRPr="00F841A1">
        <w:rPr>
          <w:rFonts w:ascii="Verdana" w:hAnsi="Verdana" w:cs="Arial"/>
          <w:color w:val="000000"/>
          <w:sz w:val="23"/>
          <w:szCs w:val="23"/>
        </w:rPr>
        <w:t>Relator</w:t>
      </w:r>
    </w:p>
    <w:sectPr w:rsidR="004D76F1" w:rsidRPr="00F841A1" w:rsidSect="00B5017C">
      <w:headerReference w:type="default" r:id="rId8"/>
      <w:footerReference w:type="default" r:id="rId9"/>
      <w:pgSz w:w="11906" w:h="16838"/>
      <w:pgMar w:top="184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06C83" w14:textId="77777777" w:rsidR="00D8353F" w:rsidRDefault="00D8353F" w:rsidP="00551D6D">
      <w:pPr>
        <w:spacing w:after="0" w:line="240" w:lineRule="auto"/>
      </w:pPr>
      <w:r>
        <w:separator/>
      </w:r>
    </w:p>
  </w:endnote>
  <w:endnote w:type="continuationSeparator" w:id="0">
    <w:p w14:paraId="62CFFEAF" w14:textId="77777777" w:rsidR="00D8353F" w:rsidRDefault="00D8353F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B0A2" w14:textId="74338DC1" w:rsidR="00551D6D" w:rsidRDefault="00780026" w:rsidP="008F2071">
    <w:pPr>
      <w:pStyle w:val="Rodap"/>
      <w:tabs>
        <w:tab w:val="clear" w:pos="4252"/>
        <w:tab w:val="clear" w:pos="8504"/>
        <w:tab w:val="right" w:pos="9072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59E29F2" wp14:editId="65F87CAB">
              <wp:simplePos x="0" y="0"/>
              <wp:positionH relativeFrom="page">
                <wp:posOffset>533400</wp:posOffset>
              </wp:positionH>
              <wp:positionV relativeFrom="page">
                <wp:posOffset>10107930</wp:posOffset>
              </wp:positionV>
              <wp:extent cx="1602105" cy="133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C3EA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1">
                            <w:r w:rsidR="003D0A53">
                              <w:t>Tele</w:t>
                            </w:r>
                            <w:r w:rsidR="00D14DD2">
                              <w:t>.</w:t>
                            </w:r>
                          </w:hyperlink>
                          <w:r w:rsidR="00780855">
                            <w:t>:</w:t>
                          </w:r>
                          <w:r w:rsidR="003D0A53">
                            <w:t xml:space="preserve"> </w:t>
                          </w:r>
                          <w:r w:rsidR="00780855">
                            <w:t>(</w:t>
                          </w:r>
                          <w:r w:rsidR="00D14DD2">
                            <w:t>92)</w:t>
                          </w:r>
                          <w:r w:rsidR="003D0A53">
                            <w:t>3303-2</w:t>
                          </w:r>
                          <w:r w:rsidR="000836E8">
                            <w:t>834</w:t>
                          </w:r>
                          <w:r w:rsidR="00780855"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E29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pt;margin-top:795.9pt;width:126.15pt;height:1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6M1gEAAJEDAAAOAAAAZHJzL2Uyb0RvYy54bWysU9tu2zAMfR+wfxD0vthJ0GIw4hRdiw4D&#10;ugvQ7gNoWbKN2aJGKbGzrx8lx+kub8NeBEqiDs85pHY309CLoybfoS3lepVLoa3CurNNKb8+P7x5&#10;K4UPYGvo0epSnrSXN/vXr3ajK/QGW+xrTYJBrC9GV8o2BFdkmVetHsCv0GnLlwZpgMBbarKaYGT0&#10;oc82eX6djUi1I1Taez69ny/lPuEbo1X4bIzXQfSlZG4hrZTWKq7ZfgdFQ+DaTp1pwD+wGKCzXPQC&#10;dQ8BxIG6v6CGThF6NGGlcMjQmE7ppIHVrPM/1Dy14HTSwuZ4d7HJ/z9Y9en45L6QCNM7nLiBSYR3&#10;j6i+eWHxrgXb6FsiHFsNNRdeR8uy0fni/DRa7QsfQarxI9bcZDgETECToSG6wjoFo3MDThfT9RSE&#10;iiWv8806v5JC8d16u91epa5kUCyvHfnwXuMgYlBK4qYmdDg++hDZQLGkxGIWH7q+T43t7W8HnBhP&#10;EvtIeKYepmri7KiiwvrEOgjnOeG55qBF+iHFyDNSSv/9AKSl6D9Y9iIO1BLQElRLAFbx01IGKebw&#10;LsyDd3DUNS0jz25bvGW/TJekvLA48+S+J4XnGY2D9es+Zb38pP1PAAAA//8DAFBLAwQUAAYACAAA&#10;ACEAIis8puAAAAAMAQAADwAAAGRycy9kb3ducmV2LnhtbEyPQU+DQBCF7yb+h82YeLMLRQlFlqYx&#10;ejIxUjx4XGAKm7KzyG5b/PeOJz3Om5f33ldsFzuKM87eOFIQryIQSK3rDPUKPuqXuwyED5o6PTpC&#10;Bd/oYVteXxU679yFKjzvQy84hHyuFQwhTLmUvh3Qar9yExL/Dm62OvA597Kb9YXD7SjXUZRKqw1x&#10;w6AnfBqwPe5PVsHuk6pn8/XWvFeHytT1JqLX9KjU7c2yewQRcAl/Zvidz9Oh5E2NO1Hnxaggu2eU&#10;wPrDJmYGdiRJmoBoWErjdQayLOR/iPIHAAD//wMAUEsBAi0AFAAGAAgAAAAhALaDOJL+AAAA4QEA&#10;ABMAAAAAAAAAAAAAAAAAAAAAAFtDb250ZW50X1R5cGVzXS54bWxQSwECLQAUAAYACAAAACEAOP0h&#10;/9YAAACUAQAACwAAAAAAAAAAAAAAAAAvAQAAX3JlbHMvLnJlbHNQSwECLQAUAAYACAAAACEAGEo+&#10;jNYBAACRAwAADgAAAAAAAAAAAAAAAAAuAgAAZHJzL2Uyb0RvYy54bWxQSwECLQAUAAYACAAAACEA&#10;Iis8puAAAAAMAQAADwAAAAAAAAAAAAAAAAAwBAAAZHJzL2Rvd25yZXYueG1sUEsFBgAAAAAEAAQA&#10;8wAAAD0FAAAAAA==&#10;" filled="f" stroked="f">
              <v:textbox inset="0,0,0,0">
                <w:txbxContent>
                  <w:p w14:paraId="537AC3EA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2">
                      <w:r w:rsidR="003D0A53">
                        <w:t>Tele</w:t>
                      </w:r>
                      <w:r w:rsidR="00D14DD2">
                        <w:t>.</w:t>
                      </w:r>
                    </w:hyperlink>
                    <w:r w:rsidR="00780855">
                      <w:t>:</w:t>
                    </w:r>
                    <w:r w:rsidR="003D0A53">
                      <w:t xml:space="preserve"> </w:t>
                    </w:r>
                    <w:r w:rsidR="00780855">
                      <w:t>(</w:t>
                    </w:r>
                    <w:r w:rsidR="00D14DD2">
                      <w:t>92)</w:t>
                    </w:r>
                    <w:r w:rsidR="003D0A53">
                      <w:t>3303-2</w:t>
                    </w:r>
                    <w:r w:rsidR="000836E8">
                      <w:t>834</w:t>
                    </w:r>
                    <w:r w:rsidR="00780855"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FBBF68B" wp14:editId="425ECE7B">
              <wp:simplePos x="0" y="0"/>
              <wp:positionH relativeFrom="page">
                <wp:posOffset>1470660</wp:posOffset>
              </wp:positionH>
              <wp:positionV relativeFrom="page">
                <wp:posOffset>10279380</wp:posOffset>
              </wp:positionV>
              <wp:extent cx="953770" cy="133350"/>
              <wp:effectExtent l="0" t="0" r="0" b="0"/>
              <wp:wrapNone/>
              <wp:docPr id="1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E06C2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3">
                            <w:r w:rsidR="003D0A53">
                              <w:rPr>
                                <w:rFonts w:ascii="Century Gothic"/>
                                <w:color w:val="231F20"/>
                                <w:spacing w:val="-3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68B" id="_x0000_s1027" type="#_x0000_t202" style="position:absolute;margin-left:115.8pt;margin-top:809.4pt;width:75.1pt;height:10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oF2AEAAJcDAAAOAAAAZHJzL2Uyb0RvYy54bWysU9tu1DAQfUfiHyy/s9ntqhSizValVRFS&#10;oUiFD5g4TmKReMzYu8ny9YydZMvlDfFijWfs43POjHfXY9+JoyZv0BZys1pLoa3CytimkF+/3L96&#10;I4UPYCvo0OpCnrSX1/uXL3aDy/UFtthVmgSDWJ8PrpBtCC7PMq9a3YNfodOWizVSD4G31GQVwcDo&#10;fZddrNevswGpcoRKe8/Zu6ko9wm/rrUKj3XtdRBdIZlbSCultYxrtt9B3hC41qiZBvwDix6M5UfP&#10;UHcQQBzI/AXVG0XosQ4rhX2GdW2UThpYzWb9h5qnFpxOWtgc7842+f8Hqz4dn9xnEmF8hyM3MInw&#10;7gHVNy8s3rZgG31DhEOroeKHN9GybHA+n69Gq33uI0g5fMSKmwyHgAlorKmPrrBOwejcgNPZdD0G&#10;oTj59nJ7dcUVxaXNdru9TE3JIF8uO/LhvcZexKCQxD1N4HB88CGSgXw5Et+yeG+6LvW1s78l+GDM&#10;JPKR78Q8jOUoTDUri1pKrE6shnCaFp5uDlqkH1IMPCmF9N8PQFqK7oNlR+JYLQEtQbkEYBVfLWSQ&#10;YgpvwzR+B0emaRl58tziDbtWm6TomcVMl7ufhM6TGsfr13069fyf9j8BAAD//wMAUEsDBBQABgAI&#10;AAAAIQBoyRJ04AAAAA0BAAAPAAAAZHJzL2Rvd25yZXYueG1sTI9BT4NAEIXvJv6HzZh4swslIRRZ&#10;msboycRI6cHjwk6BlJ1Fdtviv3d60tvMvJc33yu2ix3FBWc/OFIQryIQSK0zA3UKDvXbUwbCB01G&#10;j45QwQ962Jb3d4XOjbtShZd96ASHkM+1gj6EKZfStz1a7VduQmLt6GarA69zJ82srxxuR7mOolRa&#10;PRB/6PWELz22p/3ZKth9UfU6fH80n9WxGup6E9F7elLq8WHZPYMIuIQ/M9zwGR1KZmrcmYwXo4J1&#10;EqdsZSGNMy7BliSLeWhup2STgSwL+b9F+QsAAP//AwBQSwECLQAUAAYACAAAACEAtoM4kv4AAADh&#10;AQAAEwAAAAAAAAAAAAAAAAAAAAAAW0NvbnRlbnRfVHlwZXNdLnhtbFBLAQItABQABgAIAAAAIQA4&#10;/SH/1gAAAJQBAAALAAAAAAAAAAAAAAAAAC8BAABfcmVscy8ucmVsc1BLAQItABQABgAIAAAAIQDH&#10;kPoF2AEAAJcDAAAOAAAAAAAAAAAAAAAAAC4CAABkcnMvZTJvRG9jLnhtbFBLAQItABQABgAIAAAA&#10;IQBoyRJ04AAAAA0BAAAPAAAAAAAAAAAAAAAAADIEAABkcnMvZG93bnJldi54bWxQSwUGAAAAAAQA&#10;BADzAAAAPwUAAAAA&#10;" filled="f" stroked="f">
              <v:textbox inset="0,0,0,0">
                <w:txbxContent>
                  <w:p w14:paraId="468E06C2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4">
                      <w:r w:rsidR="003D0A53">
                        <w:rPr>
                          <w:rFonts w:ascii="Century Gothic"/>
                          <w:color w:val="231F20"/>
                          <w:spacing w:val="-3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EDECDE" wp14:editId="49ED6C4E">
              <wp:simplePos x="0" y="0"/>
              <wp:positionH relativeFrom="page">
                <wp:posOffset>532765</wp:posOffset>
              </wp:positionH>
              <wp:positionV relativeFrom="page">
                <wp:posOffset>9867900</wp:posOffset>
              </wp:positionV>
              <wp:extent cx="2056130" cy="116205"/>
              <wp:effectExtent l="0" t="0" r="0" b="0"/>
              <wp:wrapNone/>
              <wp:docPr id="1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F2FE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Rua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Padre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Agostinho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Caballero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Martin,850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DECDE" id="Text Box 7" o:spid="_x0000_s1028" type="#_x0000_t202" style="position:absolute;margin-left:41.95pt;margin-top:777pt;width:161.9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MC2AEAAJgDAAAOAAAAZHJzL2Uyb0RvYy54bWysU9tu2zAMfR+wfxD0vtjOsGAw4hRdiw4D&#10;ugvQ7gNoWY6F2aJGKbGzrx8lx+nWvg17EShKOjznkNpeTUMvjpq8QVvJYpVLoa3Cxth9Jb8/3r15&#10;L4UPYBvo0epKnrSXV7vXr7ajK/UaO+wbTYJBrC9HV8kuBFdmmVedHsCv0GnLhy3SAIG3tM8agpHR&#10;hz5b5/kmG5EaR6i095y9nQ/lLuG3rVbha9t6HURfSeYW0kppreOa7bZQ7glcZ9SZBvwDiwGM5aIX&#10;qFsIIA5kXkANRhF6bMNK4ZBh2xqlkwZWU+TP1Dx04HTSwuZ4d7HJ/z9Y9eX44L6RCNMHnLiBSYR3&#10;96h+eGHxpgO719dEOHYaGi5cRMuy0fny/DRa7UsfQerxMzbcZDgETEBTS0N0hXUKRucGnC6m6ykI&#10;xcl1/m5TvOUjxWdFseF9KgHl8tqRDx81DiIGlSRuakKH470PkQ2Uy5VYzOKd6fvU2N7+leCLMZPY&#10;R8Iz9TDVkzANM4l1o5gamxPLIZzHhcebgw7plxQjj0ol/c8DkJai/2TZkjhXS0BLUC8BWMVPKxmk&#10;mMObMM/fwZHZd4w8m27xmm1rTVL0xOJMl9ufhJ5HNc7Xn/t06+lD7X4DAAD//wMAUEsDBBQABgAI&#10;AAAAIQDL5Feg4AAAAAwBAAAPAAAAZHJzL2Rvd25yZXYueG1sTI/LTsMwEEX3SPyDNUjsqE1fadM4&#10;VYVghYRIw6JLJ3YTq/E4xG4b/p7pCpZz5+g+su3oOnYxQ7AeJTxPBDCDtdcWGwlf5dvTCliICrXq&#10;PBoJPybANr+/y1Sq/RULc9nHhpEJhlRJaGPsU85D3RqnwsT3Bul39INTkc6h4XpQVzJ3HZ8KseRO&#10;WaSEVvXmpTX1aX92EnYHLF7t90f1WRwLW5Zrge/Lk5SPD+NuAyyaMf7BcKtP1SGnTpU/ow6sk7Ca&#10;rYkkfbGY0ygi5iJJgFU3KZnOgOcZ/z8i/wUAAP//AwBQSwECLQAUAAYACAAAACEAtoM4kv4AAADh&#10;AQAAEwAAAAAAAAAAAAAAAAAAAAAAW0NvbnRlbnRfVHlwZXNdLnhtbFBLAQItABQABgAIAAAAIQA4&#10;/SH/1gAAAJQBAAALAAAAAAAAAAAAAAAAAC8BAABfcmVscy8ucmVsc1BLAQItABQABgAIAAAAIQDH&#10;YjMC2AEAAJgDAAAOAAAAAAAAAAAAAAAAAC4CAABkcnMvZTJvRG9jLnhtbFBLAQItABQABgAIAAAA&#10;IQDL5Feg4AAAAAwBAAAPAAAAAAAAAAAAAAAAADIEAABkcnMvZG93bnJldi54bWxQSwUGAAAAAAQA&#10;BADzAAAAPwUAAAAA&#10;" filled="f" stroked="f">
              <v:textbox inset="0,0,0,0">
                <w:txbxContent>
                  <w:p w14:paraId="6B43F2FE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Rua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Padre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Agostinho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Caballero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 xml:space="preserve">Martin,850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231F20"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A4C73C" wp14:editId="49C649C9">
              <wp:simplePos x="0" y="0"/>
              <wp:positionH relativeFrom="page">
                <wp:posOffset>533400</wp:posOffset>
              </wp:positionH>
              <wp:positionV relativeFrom="page">
                <wp:posOffset>9984105</wp:posOffset>
              </wp:positionV>
              <wp:extent cx="1932305" cy="116205"/>
              <wp:effectExtent l="0" t="0" r="0" b="0"/>
              <wp:wrapNone/>
              <wp:docPr id="1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1349B" w14:textId="77777777" w:rsidR="00551D6D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lang w:val="pt-BR"/>
                            </w:rPr>
                            <w:t>S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ão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Raimundo,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Manaus-AM,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69027-020</w:t>
                          </w:r>
                        </w:p>
                        <w:p w14:paraId="465BDBC0" w14:textId="77777777" w:rsidR="003D0A53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</w:p>
                        <w:p w14:paraId="4D0A2C7E" w14:textId="77777777" w:rsidR="003D0A53" w:rsidRPr="004D17AC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  <w:p w14:paraId="1A59BA8A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4C73C" id="Text Box 10" o:spid="_x0000_s1029" type="#_x0000_t202" style="position:absolute;margin-left:42pt;margin-top:786.15pt;width:152.1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6l2AEAAJgDAAAOAAAAZHJzL2Uyb0RvYy54bWysU9uO0zAQfUfiHyy/0zStWEHUdLXsahHS&#10;AistfIDjOIlF4jEzbpPy9YydpsvlDfFiTXw5c86Zk931NPTiaJAsuFLmq7UUxmmorWtL+fXL/as3&#10;UlBQrlY9OFPKkyF5vX/5Yjf6wmygg742KBjEUTH6UnYh+CLLSHdmULQCbxwfNoCDCvyJbVajGhl9&#10;6LPNen2VjYC1R9CGiHfv5kO5T/hNY3T43DRkguhLydxCWjGtVVyz/U4VLSrfWX2mof6BxaCs46YX&#10;qDsVlDig/QtqsBqBoAkrDUMGTWO1SRpYTb7+Q81Tp7xJWtgc8heb6P/B6k/HJ/+IIkzvYOIBJhHk&#10;H0B/I+HgtlOuNTeIMHZG1dw4j5Zlo6fi/DRaTQVFkGr8CDUPWR0CJKCpwSG6wjoFo/MAThfTzRSE&#10;ji3fbjfb9WspNJ/l+dWG69hCFctrjxTeGxhELEqJPNSEro4PFOary5XYzMG97fs02N79tsGYcSex&#10;j4Rn6mGqJmHrUm5j3yimgvrEchDmuHC8uegAf0gxclRKSd8PCo0U/QfHlsRcLQUuRbUUyml+Wsog&#10;xVzehjl/B4+27Rh5Nt3BDdvW2KTomcWZLo8/eXKOaszXr9/p1vMPtf8JAAD//wMAUEsDBBQABgAI&#10;AAAAIQAhwj434QAAAAwBAAAPAAAAZHJzL2Rvd25yZXYueG1sTI/BTsMwEETvSPyDtUjcqN0WQprG&#10;qSoEJyTUNBw4OrGbWI3XIXbb8PdsT3DbnR3Nvsk3k+vZ2YzBepQwnwlgBhuvLbYSPqu3hxRYiAq1&#10;6j0aCT8mwKa4vclVpv0FS3Pex5ZRCIZMSehiHDLOQ9MZp8LMDwbpdvCjU5HWseV6VBcKdz1fCJFw&#10;pyzSh04N5qUzzXF/chK2X1i+2u+PelceSltVK4HvyVHK+7tpuwYWzRT/zHDFJ3QoiKn2J9SB9RLS&#10;R6oSSX96XiyBkWOZpjTUV2klEuBFzv+XKH4BAAD//wMAUEsBAi0AFAAGAAgAAAAhALaDOJL+AAAA&#10;4QEAABMAAAAAAAAAAAAAAAAAAAAAAFtDb250ZW50X1R5cGVzXS54bWxQSwECLQAUAAYACAAAACEA&#10;OP0h/9YAAACUAQAACwAAAAAAAAAAAAAAAAAvAQAAX3JlbHMvLnJlbHNQSwECLQAUAAYACAAAACEA&#10;GnfOpdgBAACYAwAADgAAAAAAAAAAAAAAAAAuAgAAZHJzL2Uyb0RvYy54bWxQSwECLQAUAAYACAAA&#10;ACEAIcI+N+EAAAAMAQAADwAAAAAAAAAAAAAAAAAyBAAAZHJzL2Rvd25yZXYueG1sUEsFBgAAAAAE&#10;AAQA8wAAAEAFAAAAAA==&#10;" filled="f" stroked="f">
              <v:textbox inset="0,0,0,0">
                <w:txbxContent>
                  <w:p w14:paraId="0051349B" w14:textId="77777777" w:rsidR="00551D6D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  <w:r>
                      <w:rPr>
                        <w:color w:val="231F20"/>
                        <w:w w:val="105"/>
                        <w:lang w:val="pt-BR"/>
                      </w:rPr>
                      <w:t>S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ão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Raimundo,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Manaus-AM,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69027-020</w:t>
                    </w:r>
                  </w:p>
                  <w:p w14:paraId="465BDBC0" w14:textId="77777777" w:rsidR="003D0A53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</w:p>
                  <w:p w14:paraId="4D0A2C7E" w14:textId="77777777" w:rsidR="003D0A53" w:rsidRPr="004D17AC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  <w:p w14:paraId="1A59BA8A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/>
        <w:noProof/>
        <w:spacing w:val="1"/>
        <w:sz w:val="2"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3E7C0052" wp14:editId="421FB847">
              <wp:simplePos x="0" y="0"/>
              <wp:positionH relativeFrom="column">
                <wp:posOffset>-1065530</wp:posOffset>
              </wp:positionH>
              <wp:positionV relativeFrom="paragraph">
                <wp:posOffset>-283845</wp:posOffset>
              </wp:positionV>
              <wp:extent cx="2410460" cy="95250"/>
              <wp:effectExtent l="0" t="0" r="0" b="0"/>
              <wp:wrapNone/>
              <wp:docPr id="1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2410460" cy="95250"/>
                        <a:chOff x="0" y="0"/>
                        <a:chExt cx="4118" cy="10"/>
                      </a:xfrm>
                    </wpg:grpSpPr>
                    <wps:wsp>
                      <wps:cNvPr id="120" name="Line 3"/>
                      <wps:cNvCnPr>
                        <a:cxnSpLocks noChangeShapeType="1"/>
                      </wps:cNvCnPr>
                      <wps:spPr bwMode="auto">
                        <a:xfrm>
                          <a:off x="0" y="5"/>
                          <a:ext cx="41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637E2D7" id="Group 2" o:spid="_x0000_s1026" style="position:absolute;margin-left:-83.9pt;margin-top:-22.35pt;width:189.8pt;height:7.5pt;flip:y;z-index:251655680;mso-width-relative:margin;mso-height-relative:margin" coordsize="41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tBMAIAAMcEAAAOAAAAZHJzL2Uyb0RvYy54bWyklE1v2yAYx++T9h0Q98Wx87LVitND2uSS&#10;bZHa7U4A22gYEJA4+fZ7ADdt0p26iwU8778/eHF/6iQ6cuuEVhXOR2OMuKKaCdVU+Nfz+ss3jJwn&#10;ihGpFa/wmTt8v/z8adGbkhe61ZJxiyCJcmVvKtx6b8osc7TlHXEjbbgCY61tRzxsbZMxS3rI3sms&#10;GI/nWa8tM1ZT7hycPiQjXsb8dc2p/1nXjnskKwy9+fi18bsP32y5IGVjiWkFHdogH+iiI0JB0Uuq&#10;B+IJOljxLlUnqNVO135EdZfpuhaUxxlgmnx8M83G6oOJszRl35gLJkB7w+nDaemP484iwUC7/A4j&#10;RToQKdZFRYDTm6YEn401T2Zn04Sw3Gr6x4E5u7WHfZOc0b7/rhmkIwevI5xTbTtUS2F+Q7l4AgDQ&#10;KapxvqjBTx5ROCym+Xg6B9Eo2O5mxWxQi7Yg6bso2j4OcdM8h0sXgvIYkZEyFB6aHZoLk8GNc69Q&#10;3f9BfWqJ4VErF4C9QC2g/wR1KxRHk8Q0uqxUAkpPagCKlF61RDU8Jns+G4CXhwjA/CYkbByo8W/A&#10;QaMrrLN0yV+wAp6vCc81HVIa6/yG6w6FRYUlNBxFIset86GLV5dQROm1kBLOSSkV6is8n4BEYeu0&#10;FCwY48Y2+5W06EjgCRaTfA1IUrIrN7jqisVkLSfscVh7ImRaQ3GpBhJh+CTgXrPzzoZ0g5xxFV9L&#10;7Hd42eE5vt1Hr9f/z/IvAAAA//8DAFBLAwQUAAYACAAAACEA2u3wMuAAAAAMAQAADwAAAGRycy9k&#10;b3ducmV2LnhtbEyPQU/DMAyF70j8h8hI3La0VbWy0nSakEAIcaHAtGPWmDaicaom28q/x5zYzX7v&#10;6flztZndIE44BetJQbpMQCC13ljqFHy8Py7uQISoyejBEyr4wQCb+vqq0qXxZ3rDUxM7wSUUSq2g&#10;j3EspQxtj06HpR+R2Pvyk9OR16mTZtJnLneDzJJkJZ22xBd6PeJDj+13c3QKPrc2x3y3f3lNWsRn&#10;I/dPjc2Vur2Zt/cgIs7xPwx/+IwONTMd/JFMEIOCRboqmD3ylOcFCI5kacrKgZVsXYCsK3n5RP0L&#10;AAD//wMAUEsBAi0AFAAGAAgAAAAhALaDOJL+AAAA4QEAABMAAAAAAAAAAAAAAAAAAAAAAFtDb250&#10;ZW50X1R5cGVzXS54bWxQSwECLQAUAAYACAAAACEAOP0h/9YAAACUAQAACwAAAAAAAAAAAAAAAAAv&#10;AQAAX3JlbHMvLnJlbHNQSwECLQAUAAYACAAAACEAML9LQTACAADHBAAADgAAAAAAAAAAAAAAAAAu&#10;AgAAZHJzL2Uyb0RvYy54bWxQSwECLQAUAAYACAAAACEA2u3wMuAAAAAMAQAADwAAAAAAAAAAAAAA&#10;AACKBAAAZHJzL2Rvd25yZXYueG1sUEsFBgAAAAAEAAQA8wAAAJcFAAAAAA==&#10;">
              <v:line id="Line 3" o:spid="_x0000_s1027" style="position:absolute;visibility:visible;mso-wrap-style:square" from="0,5" to="411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</v:group>
          </w:pict>
        </mc:Fallback>
      </mc:AlternateContent>
    </w:r>
    <w:r w:rsidR="008F207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573B4" w14:textId="77777777" w:rsidR="00D8353F" w:rsidRDefault="00D8353F" w:rsidP="00551D6D">
      <w:pPr>
        <w:spacing w:after="0" w:line="240" w:lineRule="auto"/>
      </w:pPr>
      <w:r>
        <w:separator/>
      </w:r>
    </w:p>
  </w:footnote>
  <w:footnote w:type="continuationSeparator" w:id="0">
    <w:p w14:paraId="6846D660" w14:textId="77777777" w:rsidR="00D8353F" w:rsidRDefault="00D8353F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72D8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51CF69D0" wp14:editId="1D1B266F">
          <wp:simplePos x="0" y="0"/>
          <wp:positionH relativeFrom="column">
            <wp:posOffset>-346710</wp:posOffset>
          </wp:positionH>
          <wp:positionV relativeFrom="paragraph">
            <wp:posOffset>-49530</wp:posOffset>
          </wp:positionV>
          <wp:extent cx="6010275" cy="742950"/>
          <wp:effectExtent l="19050" t="0" r="9525" b="0"/>
          <wp:wrapNone/>
          <wp:docPr id="14" name="Imagem 14" descr="C:\Users\junior.souza\Desktop\Sem títu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junior.souza\Desktop\Sem título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531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609EB7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2B58894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9457526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08AC156A" w14:textId="77777777" w:rsidR="00551D6D" w:rsidRPr="00E7726D" w:rsidRDefault="000836E8" w:rsidP="000836E8">
    <w:pPr>
      <w:pStyle w:val="Cabealho"/>
      <w:jc w:val="center"/>
      <w:rPr>
        <w:rFonts w:ascii="Verdana" w:hAnsi="Verdana"/>
        <w:b/>
        <w:sz w:val="20"/>
        <w:szCs w:val="20"/>
        <w:u w:val="single"/>
      </w:rPr>
    </w:pPr>
    <w:r w:rsidRPr="00E7726D">
      <w:rPr>
        <w:rFonts w:ascii="Verdana" w:hAnsi="Verdana"/>
        <w:b/>
        <w:sz w:val="20"/>
        <w:szCs w:val="20"/>
        <w:u w:val="single"/>
      </w:rPr>
      <w:t xml:space="preserve">GABINETE DO VEREADOR </w:t>
    </w:r>
    <w:r w:rsidR="0074082B">
      <w:rPr>
        <w:rFonts w:ascii="Verdana" w:hAnsi="Verdana"/>
        <w:b/>
        <w:sz w:val="20"/>
        <w:szCs w:val="20"/>
        <w:u w:val="single"/>
      </w:rPr>
      <w:t>DIEGO AFONSO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D7"/>
    <w:rsid w:val="0001455C"/>
    <w:rsid w:val="00024A34"/>
    <w:rsid w:val="00052A1D"/>
    <w:rsid w:val="000558BA"/>
    <w:rsid w:val="00065463"/>
    <w:rsid w:val="00075B35"/>
    <w:rsid w:val="00075C8B"/>
    <w:rsid w:val="000836E8"/>
    <w:rsid w:val="000868F0"/>
    <w:rsid w:val="00087329"/>
    <w:rsid w:val="000A072F"/>
    <w:rsid w:val="000A4C6B"/>
    <w:rsid w:val="000B2452"/>
    <w:rsid w:val="000B5618"/>
    <w:rsid w:val="000B6FDE"/>
    <w:rsid w:val="000D2CF3"/>
    <w:rsid w:val="000D71EC"/>
    <w:rsid w:val="000D729E"/>
    <w:rsid w:val="000E2F80"/>
    <w:rsid w:val="00102520"/>
    <w:rsid w:val="00106442"/>
    <w:rsid w:val="00107C26"/>
    <w:rsid w:val="00115FB3"/>
    <w:rsid w:val="001217B5"/>
    <w:rsid w:val="00124C6B"/>
    <w:rsid w:val="0014067A"/>
    <w:rsid w:val="00141E8A"/>
    <w:rsid w:val="001426CD"/>
    <w:rsid w:val="00156CC5"/>
    <w:rsid w:val="00160868"/>
    <w:rsid w:val="0018386F"/>
    <w:rsid w:val="00197559"/>
    <w:rsid w:val="001A1810"/>
    <w:rsid w:val="001A1C5A"/>
    <w:rsid w:val="001B108A"/>
    <w:rsid w:val="001B3CBD"/>
    <w:rsid w:val="001C3DCA"/>
    <w:rsid w:val="001D41F5"/>
    <w:rsid w:val="001D7CEB"/>
    <w:rsid w:val="001E37F7"/>
    <w:rsid w:val="00207633"/>
    <w:rsid w:val="00207F59"/>
    <w:rsid w:val="002117C9"/>
    <w:rsid w:val="00217F1E"/>
    <w:rsid w:val="00247029"/>
    <w:rsid w:val="00250F83"/>
    <w:rsid w:val="00260060"/>
    <w:rsid w:val="002655E7"/>
    <w:rsid w:val="00270EBC"/>
    <w:rsid w:val="00273DA1"/>
    <w:rsid w:val="002747F4"/>
    <w:rsid w:val="00296935"/>
    <w:rsid w:val="002A1D32"/>
    <w:rsid w:val="002B32B5"/>
    <w:rsid w:val="002C0682"/>
    <w:rsid w:val="002C2E2B"/>
    <w:rsid w:val="002D691B"/>
    <w:rsid w:val="002E742E"/>
    <w:rsid w:val="002F0952"/>
    <w:rsid w:val="00300DD7"/>
    <w:rsid w:val="00317242"/>
    <w:rsid w:val="0032524A"/>
    <w:rsid w:val="00336688"/>
    <w:rsid w:val="00350721"/>
    <w:rsid w:val="003638CD"/>
    <w:rsid w:val="0037116E"/>
    <w:rsid w:val="003860F8"/>
    <w:rsid w:val="00393307"/>
    <w:rsid w:val="00394870"/>
    <w:rsid w:val="003A0749"/>
    <w:rsid w:val="003A6213"/>
    <w:rsid w:val="003B041A"/>
    <w:rsid w:val="003B7D43"/>
    <w:rsid w:val="003D0A53"/>
    <w:rsid w:val="003E0021"/>
    <w:rsid w:val="004051C4"/>
    <w:rsid w:val="00423BCF"/>
    <w:rsid w:val="00437B4F"/>
    <w:rsid w:val="004450B7"/>
    <w:rsid w:val="0046289D"/>
    <w:rsid w:val="00470B40"/>
    <w:rsid w:val="00472A7D"/>
    <w:rsid w:val="00480A0E"/>
    <w:rsid w:val="00482D5F"/>
    <w:rsid w:val="00484A82"/>
    <w:rsid w:val="00484C95"/>
    <w:rsid w:val="00486785"/>
    <w:rsid w:val="004916BE"/>
    <w:rsid w:val="004A11D7"/>
    <w:rsid w:val="004A1C84"/>
    <w:rsid w:val="004B087A"/>
    <w:rsid w:val="004C6C7D"/>
    <w:rsid w:val="004D2A15"/>
    <w:rsid w:val="004D76F1"/>
    <w:rsid w:val="004E5460"/>
    <w:rsid w:val="004F492E"/>
    <w:rsid w:val="00504E40"/>
    <w:rsid w:val="00517104"/>
    <w:rsid w:val="00533C5B"/>
    <w:rsid w:val="00535C86"/>
    <w:rsid w:val="00543F4D"/>
    <w:rsid w:val="00544DAF"/>
    <w:rsid w:val="00545984"/>
    <w:rsid w:val="00546046"/>
    <w:rsid w:val="00551D6D"/>
    <w:rsid w:val="00575903"/>
    <w:rsid w:val="005779E4"/>
    <w:rsid w:val="005867B5"/>
    <w:rsid w:val="00595C4A"/>
    <w:rsid w:val="005A1641"/>
    <w:rsid w:val="005A66B9"/>
    <w:rsid w:val="005B5335"/>
    <w:rsid w:val="005B7E1C"/>
    <w:rsid w:val="005C2522"/>
    <w:rsid w:val="005D0CCB"/>
    <w:rsid w:val="006038DB"/>
    <w:rsid w:val="006046D1"/>
    <w:rsid w:val="00610E51"/>
    <w:rsid w:val="00613DD7"/>
    <w:rsid w:val="00616D4E"/>
    <w:rsid w:val="00625266"/>
    <w:rsid w:val="00631D7F"/>
    <w:rsid w:val="006336F2"/>
    <w:rsid w:val="00651F02"/>
    <w:rsid w:val="0065633C"/>
    <w:rsid w:val="006645D8"/>
    <w:rsid w:val="006706F2"/>
    <w:rsid w:val="00692EDC"/>
    <w:rsid w:val="006B41EA"/>
    <w:rsid w:val="006B7DC3"/>
    <w:rsid w:val="006C0202"/>
    <w:rsid w:val="006D63F0"/>
    <w:rsid w:val="006D7E44"/>
    <w:rsid w:val="006E2D05"/>
    <w:rsid w:val="00700D64"/>
    <w:rsid w:val="00731D7D"/>
    <w:rsid w:val="0074082B"/>
    <w:rsid w:val="00745F14"/>
    <w:rsid w:val="007479F1"/>
    <w:rsid w:val="007518C4"/>
    <w:rsid w:val="0077700F"/>
    <w:rsid w:val="00780026"/>
    <w:rsid w:val="00780855"/>
    <w:rsid w:val="00780C3E"/>
    <w:rsid w:val="007B497F"/>
    <w:rsid w:val="007B52E6"/>
    <w:rsid w:val="007D2F55"/>
    <w:rsid w:val="007E344A"/>
    <w:rsid w:val="007F31D0"/>
    <w:rsid w:val="008073A0"/>
    <w:rsid w:val="00817205"/>
    <w:rsid w:val="008236DB"/>
    <w:rsid w:val="00833C53"/>
    <w:rsid w:val="00836F6D"/>
    <w:rsid w:val="00842DEB"/>
    <w:rsid w:val="00851AC8"/>
    <w:rsid w:val="00855DED"/>
    <w:rsid w:val="008939D3"/>
    <w:rsid w:val="0089742B"/>
    <w:rsid w:val="008A2FF5"/>
    <w:rsid w:val="008C5377"/>
    <w:rsid w:val="008D4E96"/>
    <w:rsid w:val="008F2071"/>
    <w:rsid w:val="008F5869"/>
    <w:rsid w:val="00907E14"/>
    <w:rsid w:val="00917307"/>
    <w:rsid w:val="00924F33"/>
    <w:rsid w:val="0094184A"/>
    <w:rsid w:val="00973DA9"/>
    <w:rsid w:val="00981EB7"/>
    <w:rsid w:val="00985D01"/>
    <w:rsid w:val="009D6A3D"/>
    <w:rsid w:val="00A12C5F"/>
    <w:rsid w:val="00A42ADE"/>
    <w:rsid w:val="00A47B7E"/>
    <w:rsid w:val="00A74D18"/>
    <w:rsid w:val="00A80382"/>
    <w:rsid w:val="00A83579"/>
    <w:rsid w:val="00A87298"/>
    <w:rsid w:val="00A904B5"/>
    <w:rsid w:val="00AA11C9"/>
    <w:rsid w:val="00AA36F0"/>
    <w:rsid w:val="00AA38CE"/>
    <w:rsid w:val="00AA6D72"/>
    <w:rsid w:val="00AC1D4E"/>
    <w:rsid w:val="00AD577D"/>
    <w:rsid w:val="00AD69B3"/>
    <w:rsid w:val="00AD7C4D"/>
    <w:rsid w:val="00AE3CB9"/>
    <w:rsid w:val="00AF6B97"/>
    <w:rsid w:val="00B21E5D"/>
    <w:rsid w:val="00B240C4"/>
    <w:rsid w:val="00B345A3"/>
    <w:rsid w:val="00B352C2"/>
    <w:rsid w:val="00B3740E"/>
    <w:rsid w:val="00B5017C"/>
    <w:rsid w:val="00B66BBF"/>
    <w:rsid w:val="00B816A5"/>
    <w:rsid w:val="00B820B5"/>
    <w:rsid w:val="00B83A29"/>
    <w:rsid w:val="00BB5F0A"/>
    <w:rsid w:val="00BB6125"/>
    <w:rsid w:val="00BB7033"/>
    <w:rsid w:val="00C025E5"/>
    <w:rsid w:val="00C1244D"/>
    <w:rsid w:val="00C24F2B"/>
    <w:rsid w:val="00C25A02"/>
    <w:rsid w:val="00C33821"/>
    <w:rsid w:val="00C47DF4"/>
    <w:rsid w:val="00C57EAC"/>
    <w:rsid w:val="00C62F23"/>
    <w:rsid w:val="00C72320"/>
    <w:rsid w:val="00CB08D9"/>
    <w:rsid w:val="00CC5E46"/>
    <w:rsid w:val="00CD0BD8"/>
    <w:rsid w:val="00D00491"/>
    <w:rsid w:val="00D02097"/>
    <w:rsid w:val="00D1128A"/>
    <w:rsid w:val="00D13B78"/>
    <w:rsid w:val="00D14DD2"/>
    <w:rsid w:val="00D16169"/>
    <w:rsid w:val="00D27EFE"/>
    <w:rsid w:val="00D336E7"/>
    <w:rsid w:val="00D44ADB"/>
    <w:rsid w:val="00D44C7E"/>
    <w:rsid w:val="00D556EE"/>
    <w:rsid w:val="00D63AF0"/>
    <w:rsid w:val="00D71054"/>
    <w:rsid w:val="00D8353F"/>
    <w:rsid w:val="00D92C58"/>
    <w:rsid w:val="00DC21E2"/>
    <w:rsid w:val="00DD1344"/>
    <w:rsid w:val="00DF42FD"/>
    <w:rsid w:val="00E132D4"/>
    <w:rsid w:val="00E17E33"/>
    <w:rsid w:val="00E21489"/>
    <w:rsid w:val="00E22436"/>
    <w:rsid w:val="00E26C5A"/>
    <w:rsid w:val="00E532DE"/>
    <w:rsid w:val="00E5451E"/>
    <w:rsid w:val="00E62278"/>
    <w:rsid w:val="00E64910"/>
    <w:rsid w:val="00E65A8F"/>
    <w:rsid w:val="00E7726D"/>
    <w:rsid w:val="00E81234"/>
    <w:rsid w:val="00EA2719"/>
    <w:rsid w:val="00EB1326"/>
    <w:rsid w:val="00ED149A"/>
    <w:rsid w:val="00EF4141"/>
    <w:rsid w:val="00EF75C9"/>
    <w:rsid w:val="00F11299"/>
    <w:rsid w:val="00F132F0"/>
    <w:rsid w:val="00F266E1"/>
    <w:rsid w:val="00F312D1"/>
    <w:rsid w:val="00F47848"/>
    <w:rsid w:val="00F65481"/>
    <w:rsid w:val="00F70001"/>
    <w:rsid w:val="00F841A1"/>
    <w:rsid w:val="00F861BB"/>
    <w:rsid w:val="00F86B05"/>
    <w:rsid w:val="00F8738B"/>
    <w:rsid w:val="00FA2BD4"/>
    <w:rsid w:val="00FB1EC9"/>
    <w:rsid w:val="00FB1EEA"/>
    <w:rsid w:val="00FB2BAB"/>
    <w:rsid w:val="00FD08D4"/>
    <w:rsid w:val="00FD2E83"/>
    <w:rsid w:val="00FD6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43044"/>
  <w15:docId w15:val="{E907BCF5-74EF-493C-BBE7-6E3D86DD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35C8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484C95"/>
    <w:rPr>
      <w:b/>
      <w:bCs/>
    </w:rPr>
  </w:style>
  <w:style w:type="paragraph" w:styleId="NormalWeb">
    <w:name w:val="Normal (Web)"/>
    <w:basedOn w:val="Normal"/>
    <w:uiPriority w:val="99"/>
    <w:unhideWhenUsed/>
    <w:rsid w:val="00484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75C8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75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m.am.gov.br/" TargetMode="External"/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Relationship Id="rId4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ior.souza\Desktop\Papel-timbrado-Camara-1%20(3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D5148-57F2-4EA7-88CC-FCD233B6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Papel-timbrado-Camara-1 (3).dot</Template>
  <TotalTime>273</TotalTime>
  <Pages>1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</CharactersWithSpaces>
  <SharedDoc>false</SharedDoc>
  <HLinks>
    <vt:vector size="12" baseType="variant"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  <vt:variant>
        <vt:i4>5832717</vt:i4>
      </vt:variant>
      <vt:variant>
        <vt:i4>0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junior.souza</dc:creator>
  <cp:lastModifiedBy>Roberto Pacheco</cp:lastModifiedBy>
  <cp:revision>77</cp:revision>
  <cp:lastPrinted>2021-05-25T14:56:00Z</cp:lastPrinted>
  <dcterms:created xsi:type="dcterms:W3CDTF">2020-09-23T16:26:00Z</dcterms:created>
  <dcterms:modified xsi:type="dcterms:W3CDTF">2023-07-07T13:50:00Z</dcterms:modified>
</cp:coreProperties>
</file>