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10306" w14:textId="77777777" w:rsidR="00EB1326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14:paraId="235A304D" w14:textId="77777777" w:rsidR="00EB1326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</w:rPr>
      </w:pPr>
    </w:p>
    <w:p w14:paraId="1889C995" w14:textId="6EADF9EF" w:rsidR="00EB1326" w:rsidRPr="00011F0C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011F0C">
        <w:rPr>
          <w:rFonts w:ascii="Verdana" w:hAnsi="Verdana"/>
          <w:b/>
          <w:sz w:val="24"/>
          <w:szCs w:val="24"/>
        </w:rPr>
        <w:t>03ª COMISSÃO DE FINANÇAS, ECONOMIA E ORÇAMENTO - CFEO</w:t>
      </w:r>
    </w:p>
    <w:p w14:paraId="79070E66" w14:textId="77777777" w:rsidR="00EB1326" w:rsidRPr="00011F0C" w:rsidRDefault="00EB1326" w:rsidP="00EB1326">
      <w:pPr>
        <w:spacing w:after="0"/>
        <w:rPr>
          <w:rFonts w:ascii="Verdana" w:hAnsi="Verdana"/>
          <w:b/>
          <w:sz w:val="24"/>
          <w:szCs w:val="24"/>
        </w:rPr>
      </w:pPr>
    </w:p>
    <w:p w14:paraId="1EC064E1" w14:textId="77777777" w:rsidR="00EB1326" w:rsidRPr="00011F0C" w:rsidRDefault="00EB1326" w:rsidP="00EB1326">
      <w:pPr>
        <w:spacing w:after="0"/>
        <w:jc w:val="both"/>
        <w:rPr>
          <w:rFonts w:ascii="Verdana" w:hAnsi="Verdana"/>
          <w:b/>
          <w:bCs/>
          <w:sz w:val="24"/>
          <w:szCs w:val="24"/>
        </w:rPr>
      </w:pPr>
      <w:r w:rsidRPr="00011F0C">
        <w:rPr>
          <w:rFonts w:ascii="Verdana" w:hAnsi="Verdana"/>
          <w:b/>
          <w:bCs/>
          <w:sz w:val="24"/>
          <w:szCs w:val="24"/>
        </w:rPr>
        <w:t xml:space="preserve">PROJETO DE </w:t>
      </w:r>
      <w:r>
        <w:rPr>
          <w:rFonts w:ascii="Verdana" w:hAnsi="Verdana"/>
          <w:b/>
          <w:bCs/>
          <w:sz w:val="24"/>
          <w:szCs w:val="24"/>
        </w:rPr>
        <w:t xml:space="preserve">EMENDA À LOMAN </w:t>
      </w:r>
      <w:r w:rsidRPr="00011F0C">
        <w:rPr>
          <w:rFonts w:ascii="Verdana" w:hAnsi="Verdana"/>
          <w:b/>
          <w:bCs/>
          <w:sz w:val="24"/>
          <w:szCs w:val="24"/>
        </w:rPr>
        <w:t xml:space="preserve">Nº </w:t>
      </w:r>
      <w:r>
        <w:rPr>
          <w:rFonts w:ascii="Verdana" w:hAnsi="Verdana"/>
          <w:b/>
          <w:bCs/>
          <w:sz w:val="24"/>
          <w:szCs w:val="24"/>
        </w:rPr>
        <w:t>003/2021</w:t>
      </w:r>
    </w:p>
    <w:p w14:paraId="55EACF19" w14:textId="77777777" w:rsidR="00EB1326" w:rsidRPr="00011F0C" w:rsidRDefault="00EB1326" w:rsidP="00EB1326">
      <w:pPr>
        <w:spacing w:after="0"/>
        <w:jc w:val="both"/>
        <w:rPr>
          <w:rFonts w:ascii="Verdana" w:hAnsi="Verdana"/>
          <w:sz w:val="24"/>
          <w:szCs w:val="24"/>
        </w:rPr>
      </w:pPr>
      <w:r w:rsidRPr="00011F0C">
        <w:rPr>
          <w:rFonts w:ascii="Verdana" w:hAnsi="Verdana"/>
          <w:b/>
          <w:bCs/>
          <w:sz w:val="24"/>
          <w:szCs w:val="24"/>
        </w:rPr>
        <w:t>AUTORIA</w:t>
      </w:r>
      <w:r w:rsidRPr="00011F0C">
        <w:rPr>
          <w:rFonts w:ascii="Verdana" w:hAnsi="Verdana"/>
          <w:sz w:val="24"/>
          <w:szCs w:val="24"/>
        </w:rPr>
        <w:t xml:space="preserve">: Vereador </w:t>
      </w:r>
      <w:proofErr w:type="spellStart"/>
      <w:r>
        <w:rPr>
          <w:rFonts w:ascii="Verdana" w:hAnsi="Verdana"/>
          <w:sz w:val="24"/>
          <w:szCs w:val="24"/>
        </w:rPr>
        <w:t>Mitoso</w:t>
      </w:r>
      <w:proofErr w:type="spellEnd"/>
    </w:p>
    <w:p w14:paraId="2C17D73D" w14:textId="77777777" w:rsidR="00EB1326" w:rsidRPr="00011F0C" w:rsidRDefault="00EB1326" w:rsidP="00EB1326">
      <w:pPr>
        <w:spacing w:after="0"/>
        <w:ind w:firstLine="708"/>
        <w:jc w:val="both"/>
        <w:rPr>
          <w:rFonts w:ascii="Verdana" w:hAnsi="Verdana"/>
          <w:sz w:val="24"/>
          <w:szCs w:val="24"/>
        </w:rPr>
      </w:pPr>
    </w:p>
    <w:p w14:paraId="29A8FAE1" w14:textId="77777777" w:rsidR="00EB1326" w:rsidRPr="00815AEE" w:rsidRDefault="00EB1326" w:rsidP="00EB1326">
      <w:pPr>
        <w:pStyle w:val="Default"/>
        <w:jc w:val="both"/>
        <w:rPr>
          <w:rFonts w:ascii="Verdana" w:hAnsi="Verdana"/>
        </w:rPr>
      </w:pPr>
      <w:r w:rsidRPr="00011F0C">
        <w:rPr>
          <w:rFonts w:ascii="Verdana" w:hAnsi="Verdana"/>
          <w:b/>
          <w:bCs/>
        </w:rPr>
        <w:t>EMENTA</w:t>
      </w:r>
      <w:r w:rsidRPr="00011F0C">
        <w:rPr>
          <w:rFonts w:ascii="Verdana" w:hAnsi="Verdana"/>
        </w:rPr>
        <w:t xml:space="preserve">: </w:t>
      </w:r>
      <w:r>
        <w:rPr>
          <w:rFonts w:ascii="Verdana" w:hAnsi="Verdana"/>
        </w:rPr>
        <w:t>“</w:t>
      </w:r>
      <w:r w:rsidRPr="00815AEE">
        <w:rPr>
          <w:rFonts w:ascii="Verdana" w:hAnsi="Verdana"/>
        </w:rPr>
        <w:t>ALTERA os dispositivos da Lei Orgânica</w:t>
      </w:r>
      <w:r>
        <w:rPr>
          <w:rFonts w:ascii="Verdana" w:hAnsi="Verdana"/>
        </w:rPr>
        <w:t xml:space="preserve"> </w:t>
      </w:r>
      <w:r w:rsidRPr="00815AEE">
        <w:rPr>
          <w:rFonts w:ascii="Verdana" w:hAnsi="Verdana"/>
        </w:rPr>
        <w:t>do Município de Manaus</w:t>
      </w:r>
      <w:r>
        <w:rPr>
          <w:rFonts w:ascii="Verdana" w:hAnsi="Verdana"/>
        </w:rPr>
        <w:t xml:space="preserve"> </w:t>
      </w:r>
      <w:r w:rsidRPr="00815AEE">
        <w:rPr>
          <w:rFonts w:ascii="Verdana" w:hAnsi="Verdana"/>
        </w:rPr>
        <w:t>– LOMAN que</w:t>
      </w:r>
      <w:r>
        <w:rPr>
          <w:rFonts w:ascii="Verdana" w:hAnsi="Verdana"/>
        </w:rPr>
        <w:t xml:space="preserve"> </w:t>
      </w:r>
      <w:r w:rsidRPr="00815AEE">
        <w:rPr>
          <w:rFonts w:ascii="Verdana" w:hAnsi="Verdana"/>
        </w:rPr>
        <w:t>especifica.</w:t>
      </w:r>
      <w:r>
        <w:rPr>
          <w:rFonts w:ascii="Verdana" w:hAnsi="Verdana"/>
        </w:rPr>
        <w:t>”</w:t>
      </w:r>
    </w:p>
    <w:p w14:paraId="52AD5AA9" w14:textId="77777777" w:rsidR="00EB1326" w:rsidRPr="00011F0C" w:rsidRDefault="00EB1326" w:rsidP="00EB1326">
      <w:pPr>
        <w:pStyle w:val="Default"/>
        <w:jc w:val="both"/>
        <w:rPr>
          <w:rFonts w:ascii="Verdana" w:hAnsi="Verdana"/>
        </w:rPr>
      </w:pPr>
    </w:p>
    <w:p w14:paraId="5F7BE5D3" w14:textId="77777777" w:rsidR="00EB1326" w:rsidRPr="00011F0C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  <w:u w:val="single"/>
        </w:rPr>
      </w:pPr>
      <w:r w:rsidRPr="00011F0C">
        <w:rPr>
          <w:rFonts w:ascii="Verdana" w:hAnsi="Verdana"/>
          <w:b/>
          <w:sz w:val="24"/>
          <w:szCs w:val="24"/>
          <w:u w:val="single"/>
        </w:rPr>
        <w:t>PARECER</w:t>
      </w:r>
    </w:p>
    <w:p w14:paraId="2F2CC717" w14:textId="77777777" w:rsidR="00EB1326" w:rsidRPr="00011F0C" w:rsidRDefault="00EB1326" w:rsidP="00EB1326">
      <w:pPr>
        <w:spacing w:after="0"/>
        <w:jc w:val="both"/>
        <w:rPr>
          <w:rFonts w:ascii="Verdana" w:hAnsi="Verdana"/>
          <w:sz w:val="24"/>
          <w:szCs w:val="24"/>
        </w:rPr>
      </w:pPr>
    </w:p>
    <w:p w14:paraId="63DE855C" w14:textId="77777777" w:rsidR="00EB1326" w:rsidRPr="000614E2" w:rsidRDefault="00EB1326" w:rsidP="00EB1326">
      <w:pPr>
        <w:spacing w:after="0"/>
        <w:jc w:val="both"/>
        <w:rPr>
          <w:rFonts w:ascii="Verdana" w:hAnsi="Verdana"/>
          <w:bCs/>
          <w:sz w:val="24"/>
          <w:szCs w:val="24"/>
        </w:rPr>
      </w:pPr>
      <w:r w:rsidRPr="00011F0C">
        <w:rPr>
          <w:rFonts w:ascii="Verdana" w:hAnsi="Verdana"/>
          <w:sz w:val="24"/>
          <w:szCs w:val="24"/>
        </w:rPr>
        <w:tab/>
        <w:t>O Projeto de Lei, acima identificado, ao percorrer os trâmites regimentais, conforme determina o Art. 44, do Regimento Interno desta Casa, chegou nessa 03ª Comissão de Finanças, Economia e Orçamento - CFEO</w:t>
      </w:r>
      <w:r w:rsidRPr="00011F0C">
        <w:rPr>
          <w:rFonts w:ascii="Verdana" w:hAnsi="Verdana"/>
          <w:bCs/>
          <w:sz w:val="24"/>
          <w:szCs w:val="24"/>
        </w:rPr>
        <w:t>, que após análise, emite o seguinte parecer.</w:t>
      </w:r>
    </w:p>
    <w:p w14:paraId="6AAF099D" w14:textId="77777777" w:rsidR="00EB1326" w:rsidRDefault="00EB1326" w:rsidP="00EB1326">
      <w:pPr>
        <w:spacing w:after="0"/>
        <w:ind w:firstLine="708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acordo com a propositura, a</w:t>
      </w:r>
      <w:r w:rsidRPr="00815AEE">
        <w:rPr>
          <w:rFonts w:ascii="Verdana" w:hAnsi="Verdana"/>
          <w:sz w:val="24"/>
          <w:szCs w:val="24"/>
        </w:rPr>
        <w:t xml:space="preserve"> inserção desta emenda atualiza a LOMAN seguindo a tendência nacional de</w:t>
      </w:r>
      <w:r>
        <w:rPr>
          <w:rFonts w:ascii="Verdana" w:hAnsi="Verdana"/>
          <w:sz w:val="24"/>
          <w:szCs w:val="24"/>
        </w:rPr>
        <w:t xml:space="preserve"> </w:t>
      </w:r>
      <w:r w:rsidRPr="00815AEE">
        <w:rPr>
          <w:rFonts w:ascii="Verdana" w:hAnsi="Verdana"/>
          <w:sz w:val="24"/>
          <w:szCs w:val="24"/>
        </w:rPr>
        <w:t>modernização da legislação educacional, que consagrou, depois de mais de 20 anos</w:t>
      </w:r>
      <w:r>
        <w:rPr>
          <w:rFonts w:ascii="Verdana" w:hAnsi="Verdana"/>
          <w:sz w:val="24"/>
          <w:szCs w:val="24"/>
        </w:rPr>
        <w:t xml:space="preserve"> </w:t>
      </w:r>
      <w:r w:rsidRPr="00815AEE">
        <w:rPr>
          <w:rFonts w:ascii="Verdana" w:hAnsi="Verdana"/>
          <w:sz w:val="24"/>
          <w:szCs w:val="24"/>
        </w:rPr>
        <w:t>de luta, a inserção de Psicólogos e Assistentes Sociais nas escolas da educação</w:t>
      </w:r>
      <w:r>
        <w:rPr>
          <w:rFonts w:ascii="Verdana" w:hAnsi="Verdana"/>
          <w:sz w:val="24"/>
          <w:szCs w:val="24"/>
        </w:rPr>
        <w:t xml:space="preserve"> </w:t>
      </w:r>
      <w:r w:rsidRPr="00815AEE">
        <w:rPr>
          <w:rFonts w:ascii="Verdana" w:hAnsi="Verdana"/>
          <w:sz w:val="24"/>
          <w:szCs w:val="24"/>
        </w:rPr>
        <w:t>básica através da Lei Federal nº 13.935/2019, sancionada pelo Presidente</w:t>
      </w:r>
      <w:r>
        <w:rPr>
          <w:rFonts w:ascii="Verdana" w:hAnsi="Verdana"/>
          <w:sz w:val="24"/>
          <w:szCs w:val="24"/>
        </w:rPr>
        <w:t xml:space="preserve"> </w:t>
      </w:r>
      <w:r w:rsidRPr="00815AEE">
        <w:rPr>
          <w:rFonts w:ascii="Verdana" w:hAnsi="Verdana"/>
          <w:sz w:val="24"/>
          <w:szCs w:val="24"/>
        </w:rPr>
        <w:t>Bolsonaro.</w:t>
      </w:r>
      <w:r>
        <w:rPr>
          <w:rFonts w:ascii="Verdana" w:hAnsi="Verdana"/>
          <w:sz w:val="24"/>
          <w:szCs w:val="24"/>
        </w:rPr>
        <w:t xml:space="preserve"> </w:t>
      </w:r>
    </w:p>
    <w:p w14:paraId="5810BB27" w14:textId="77777777" w:rsidR="00EB1326" w:rsidRDefault="00EB1326" w:rsidP="00EB1326">
      <w:pPr>
        <w:spacing w:after="0"/>
        <w:ind w:firstLine="708"/>
        <w:jc w:val="both"/>
        <w:rPr>
          <w:rFonts w:ascii="Verdana" w:hAnsi="Verdana"/>
          <w:sz w:val="24"/>
          <w:szCs w:val="24"/>
        </w:rPr>
      </w:pPr>
      <w:r w:rsidRPr="00815AEE">
        <w:rPr>
          <w:rFonts w:ascii="Verdana" w:hAnsi="Verdana"/>
          <w:sz w:val="24"/>
          <w:szCs w:val="24"/>
        </w:rPr>
        <w:t>Assim, o presente projeto de lei encontra-se em perfeita consonância com a legislação federal que dispõe sobre a elaboração, a redação, a alteração e a consolidação das leis, previsto na lei complementar nº 95 de 26 de fevereiro de 1998.</w:t>
      </w:r>
      <w:r>
        <w:rPr>
          <w:rFonts w:ascii="Verdana" w:hAnsi="Verdana"/>
          <w:sz w:val="24"/>
          <w:szCs w:val="24"/>
        </w:rPr>
        <w:t xml:space="preserve"> </w:t>
      </w:r>
    </w:p>
    <w:p w14:paraId="14E8AF52" w14:textId="77777777" w:rsidR="00EB1326" w:rsidRPr="00011F0C" w:rsidRDefault="00EB1326" w:rsidP="00EB1326">
      <w:pPr>
        <w:spacing w:after="0"/>
        <w:ind w:firstLine="708"/>
        <w:jc w:val="both"/>
        <w:rPr>
          <w:rFonts w:ascii="Verdana" w:hAnsi="Verdana"/>
          <w:sz w:val="24"/>
          <w:szCs w:val="24"/>
        </w:rPr>
      </w:pPr>
      <w:r w:rsidRPr="00011F0C">
        <w:rPr>
          <w:rFonts w:ascii="Verdana" w:hAnsi="Verdana"/>
          <w:sz w:val="24"/>
          <w:szCs w:val="24"/>
        </w:rPr>
        <w:t>Portanto, devido a relevância da matéria</w:t>
      </w:r>
      <w:r>
        <w:rPr>
          <w:rFonts w:ascii="Verdana" w:hAnsi="Verdana"/>
          <w:sz w:val="24"/>
          <w:szCs w:val="24"/>
        </w:rPr>
        <w:t xml:space="preserve">, para a inserção de profissionais das áreas de psicologia e assistência social nas escolas, </w:t>
      </w:r>
      <w:r w:rsidRPr="00011F0C">
        <w:rPr>
          <w:rFonts w:ascii="Verdana" w:hAnsi="Verdana"/>
          <w:sz w:val="24"/>
          <w:szCs w:val="24"/>
        </w:rPr>
        <w:t xml:space="preserve">somos </w:t>
      </w:r>
      <w:r w:rsidRPr="00011F0C">
        <w:rPr>
          <w:rFonts w:ascii="Verdana" w:hAnsi="Verdana"/>
          <w:b/>
          <w:bCs/>
          <w:sz w:val="24"/>
          <w:szCs w:val="24"/>
        </w:rPr>
        <w:t>FAVORÁVEL</w:t>
      </w:r>
      <w:r w:rsidRPr="00011F0C">
        <w:rPr>
          <w:rFonts w:ascii="Verdana" w:hAnsi="Verdana"/>
          <w:sz w:val="24"/>
          <w:szCs w:val="24"/>
        </w:rPr>
        <w:t xml:space="preserve"> ao prosseguimento dos trâmites legais do presente Projeto de </w:t>
      </w:r>
      <w:r>
        <w:rPr>
          <w:rFonts w:ascii="Verdana" w:hAnsi="Verdana"/>
          <w:sz w:val="24"/>
          <w:szCs w:val="24"/>
        </w:rPr>
        <w:t xml:space="preserve">Emenda à </w:t>
      </w:r>
      <w:proofErr w:type="spellStart"/>
      <w:r>
        <w:rPr>
          <w:rFonts w:ascii="Verdana" w:hAnsi="Verdana"/>
          <w:sz w:val="24"/>
          <w:szCs w:val="24"/>
        </w:rPr>
        <w:t>Loman</w:t>
      </w:r>
      <w:proofErr w:type="spellEnd"/>
      <w:r w:rsidRPr="00011F0C">
        <w:rPr>
          <w:rFonts w:ascii="Verdana" w:hAnsi="Verdana"/>
          <w:sz w:val="24"/>
          <w:szCs w:val="24"/>
        </w:rPr>
        <w:t>.</w:t>
      </w:r>
    </w:p>
    <w:p w14:paraId="3D9AA2B3" w14:textId="77777777" w:rsidR="00EB1326" w:rsidRPr="00011F0C" w:rsidRDefault="00EB1326" w:rsidP="00EB1326">
      <w:pPr>
        <w:spacing w:after="0"/>
        <w:jc w:val="both"/>
        <w:rPr>
          <w:rFonts w:ascii="Verdana" w:hAnsi="Verdana"/>
          <w:sz w:val="24"/>
          <w:szCs w:val="24"/>
        </w:rPr>
      </w:pPr>
    </w:p>
    <w:p w14:paraId="7060728F" w14:textId="77777777" w:rsidR="00EB1326" w:rsidRPr="00011F0C" w:rsidRDefault="00EB1326" w:rsidP="00EB1326">
      <w:pPr>
        <w:jc w:val="center"/>
        <w:rPr>
          <w:rFonts w:ascii="Verdana" w:hAnsi="Verdana" w:cs="Arial"/>
          <w:color w:val="000000"/>
          <w:sz w:val="24"/>
          <w:szCs w:val="24"/>
        </w:rPr>
      </w:pPr>
      <w:r w:rsidRPr="00011F0C">
        <w:rPr>
          <w:rFonts w:ascii="Verdana" w:hAnsi="Verdana" w:cs="Arial"/>
          <w:sz w:val="24"/>
          <w:szCs w:val="24"/>
        </w:rPr>
        <w:t>Plenário Adriano Jorge, 06 de ju</w:t>
      </w:r>
      <w:r>
        <w:rPr>
          <w:rFonts w:ascii="Verdana" w:hAnsi="Verdana" w:cs="Arial"/>
          <w:sz w:val="24"/>
          <w:szCs w:val="24"/>
        </w:rPr>
        <w:t>l</w:t>
      </w:r>
      <w:r w:rsidRPr="00011F0C">
        <w:rPr>
          <w:rFonts w:ascii="Verdana" w:hAnsi="Verdana" w:cs="Arial"/>
          <w:sz w:val="24"/>
          <w:szCs w:val="24"/>
        </w:rPr>
        <w:t>ho de 2023</w:t>
      </w:r>
    </w:p>
    <w:p w14:paraId="3F17C75E" w14:textId="77777777" w:rsidR="00EB1326" w:rsidRPr="00011F0C" w:rsidRDefault="00EB1326" w:rsidP="00EB1326">
      <w:pPr>
        <w:jc w:val="center"/>
        <w:rPr>
          <w:rFonts w:ascii="Verdana" w:hAnsi="Verdana"/>
          <w:b/>
          <w:sz w:val="24"/>
          <w:szCs w:val="24"/>
        </w:rPr>
      </w:pPr>
      <w:r w:rsidRPr="00011F0C">
        <w:rPr>
          <w:rFonts w:ascii="Verdana" w:hAnsi="Verdana"/>
          <w:noProof/>
          <w:color w:val="000000"/>
          <w:sz w:val="24"/>
          <w:szCs w:val="24"/>
        </w:rPr>
        <w:drawing>
          <wp:inline distT="0" distB="0" distL="0" distR="0" wp14:anchorId="31B35516" wp14:editId="47D40170">
            <wp:extent cx="1654421" cy="750498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47" cy="7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3EE3" w14:textId="77777777" w:rsidR="00EB1326" w:rsidRPr="00011F0C" w:rsidRDefault="00EB1326" w:rsidP="00EB1326">
      <w:pPr>
        <w:spacing w:after="0"/>
        <w:jc w:val="center"/>
        <w:rPr>
          <w:rFonts w:ascii="Verdana" w:hAnsi="Verdana"/>
          <w:b/>
          <w:sz w:val="24"/>
          <w:szCs w:val="24"/>
        </w:rPr>
      </w:pPr>
      <w:r w:rsidRPr="00011F0C">
        <w:rPr>
          <w:rFonts w:ascii="Verdana" w:hAnsi="Verdana"/>
          <w:sz w:val="24"/>
          <w:szCs w:val="24"/>
        </w:rPr>
        <w:t xml:space="preserve">Ver. </w:t>
      </w:r>
      <w:r w:rsidRPr="00011F0C">
        <w:rPr>
          <w:rFonts w:ascii="Verdana" w:hAnsi="Verdana"/>
          <w:b/>
          <w:sz w:val="24"/>
          <w:szCs w:val="24"/>
        </w:rPr>
        <w:t>Diego Afonso</w:t>
      </w:r>
    </w:p>
    <w:p w14:paraId="04A146DC" w14:textId="77777777" w:rsidR="00EB1326" w:rsidRPr="00011F0C" w:rsidRDefault="00EB1326" w:rsidP="00EB1326">
      <w:pPr>
        <w:spacing w:after="0"/>
        <w:jc w:val="center"/>
        <w:rPr>
          <w:rFonts w:ascii="Verdana" w:hAnsi="Verdana"/>
          <w:sz w:val="24"/>
          <w:szCs w:val="24"/>
        </w:rPr>
      </w:pPr>
      <w:r w:rsidRPr="00011F0C">
        <w:rPr>
          <w:rFonts w:ascii="Verdana" w:hAnsi="Verdana"/>
          <w:sz w:val="24"/>
          <w:szCs w:val="24"/>
        </w:rPr>
        <w:t>Vereador – Líder do União Brasil</w:t>
      </w:r>
    </w:p>
    <w:p w14:paraId="3A2828D5" w14:textId="77777777" w:rsidR="00EB1326" w:rsidRPr="00011F0C" w:rsidRDefault="00EB1326" w:rsidP="00EB1326">
      <w:pPr>
        <w:jc w:val="center"/>
        <w:rPr>
          <w:rFonts w:ascii="Verdana" w:hAnsi="Verdana" w:cs="Arial"/>
          <w:color w:val="000000"/>
          <w:sz w:val="24"/>
          <w:szCs w:val="24"/>
        </w:rPr>
      </w:pPr>
      <w:r w:rsidRPr="00011F0C">
        <w:rPr>
          <w:rFonts w:ascii="Verdana" w:hAnsi="Verdana" w:cs="Arial"/>
          <w:color w:val="000000"/>
          <w:sz w:val="24"/>
          <w:szCs w:val="24"/>
        </w:rPr>
        <w:t>Relator</w:t>
      </w:r>
    </w:p>
    <w:p w14:paraId="45EC3918" w14:textId="346EC509" w:rsidR="004D76F1" w:rsidRPr="00EB1326" w:rsidRDefault="004D76F1" w:rsidP="00EB1326"/>
    <w:sectPr w:rsidR="004D76F1" w:rsidRPr="00EB1326" w:rsidSect="00B5017C">
      <w:headerReference w:type="default" r:id="rId8"/>
      <w:footerReference w:type="default" r:id="rId9"/>
      <w:pgSz w:w="11906" w:h="16838"/>
      <w:pgMar w:top="1843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BC25D" w14:textId="77777777" w:rsidR="00E64910" w:rsidRDefault="00E64910" w:rsidP="00551D6D">
      <w:pPr>
        <w:spacing w:after="0" w:line="240" w:lineRule="auto"/>
      </w:pPr>
      <w:r>
        <w:separator/>
      </w:r>
    </w:p>
  </w:endnote>
  <w:endnote w:type="continuationSeparator" w:id="0">
    <w:p w14:paraId="2BC26E62" w14:textId="77777777" w:rsidR="00E64910" w:rsidRDefault="00E64910" w:rsidP="005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9B0A2" w14:textId="74338DC1" w:rsidR="00551D6D" w:rsidRDefault="00780026" w:rsidP="008F2071">
    <w:pPr>
      <w:pStyle w:val="Rodap"/>
      <w:tabs>
        <w:tab w:val="clear" w:pos="4252"/>
        <w:tab w:val="clear" w:pos="8504"/>
        <w:tab w:val="right" w:pos="9072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359E29F2" wp14:editId="65F87CAB">
              <wp:simplePos x="0" y="0"/>
              <wp:positionH relativeFrom="page">
                <wp:posOffset>533400</wp:posOffset>
              </wp:positionH>
              <wp:positionV relativeFrom="page">
                <wp:posOffset>10107930</wp:posOffset>
              </wp:positionV>
              <wp:extent cx="1602105" cy="1333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10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AC3EA" w14:textId="77777777" w:rsidR="003D0A53" w:rsidRDefault="00000000" w:rsidP="00551D6D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</w:rPr>
                          </w:pPr>
                          <w:hyperlink r:id="rId1">
                            <w:r w:rsidR="003D0A53">
                              <w:t>Tele</w:t>
                            </w:r>
                            <w:r w:rsidR="00D14DD2">
                              <w:t>.</w:t>
                            </w:r>
                          </w:hyperlink>
                          <w:r w:rsidR="00780855">
                            <w:t>:</w:t>
                          </w:r>
                          <w:r w:rsidR="003D0A53">
                            <w:t xml:space="preserve"> </w:t>
                          </w:r>
                          <w:r w:rsidR="00780855">
                            <w:t>(</w:t>
                          </w:r>
                          <w:r w:rsidR="00D14DD2">
                            <w:t>92)</w:t>
                          </w:r>
                          <w:r w:rsidR="003D0A53">
                            <w:t>3303-2</w:t>
                          </w:r>
                          <w:r w:rsidR="000836E8">
                            <w:t>834</w:t>
                          </w:r>
                          <w:r w:rsidR="00780855"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9E29F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2pt;margin-top:795.9pt;width:126.15pt;height:10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" filled="f" stroked="f">
              <v:textbox inset="0,0,0,0">
                <w:txbxContent>
                  <w:p w14:paraId="537AC3EA" w14:textId="77777777" w:rsidR="003D0A53" w:rsidRDefault="00000000" w:rsidP="00551D6D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</w:rPr>
                    </w:pPr>
                    <w:hyperlink r:id="rId2">
                      <w:r w:rsidR="003D0A53">
                        <w:t>Tele</w:t>
                      </w:r>
                      <w:r w:rsidR="00D14DD2">
                        <w:t>.</w:t>
                      </w:r>
                    </w:hyperlink>
                    <w:r w:rsidR="00780855">
                      <w:t>:</w:t>
                    </w:r>
                    <w:r w:rsidR="003D0A53">
                      <w:t xml:space="preserve"> </w:t>
                    </w:r>
                    <w:r w:rsidR="00780855">
                      <w:t>(</w:t>
                    </w:r>
                    <w:r w:rsidR="00D14DD2">
                      <w:t>92)</w:t>
                    </w:r>
                    <w:r w:rsidR="003D0A53">
                      <w:t>3303-2</w:t>
                    </w:r>
                    <w:r w:rsidR="000836E8">
                      <w:t>834</w:t>
                    </w:r>
                    <w:r w:rsidR="00780855"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FBBF68B" wp14:editId="425ECE7B">
              <wp:simplePos x="0" y="0"/>
              <wp:positionH relativeFrom="page">
                <wp:posOffset>1470660</wp:posOffset>
              </wp:positionH>
              <wp:positionV relativeFrom="page">
                <wp:posOffset>10279380</wp:posOffset>
              </wp:positionV>
              <wp:extent cx="953770" cy="133350"/>
              <wp:effectExtent l="0" t="0" r="0" b="0"/>
              <wp:wrapNone/>
              <wp:docPr id="11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770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E06C2" w14:textId="77777777" w:rsidR="003D0A53" w:rsidRDefault="00000000" w:rsidP="00551D6D">
                          <w:pPr>
                            <w:pStyle w:val="Corpodetexto"/>
                            <w:spacing w:before="13"/>
                            <w:ind w:left="20"/>
                            <w:rPr>
                              <w:rFonts w:ascii="Century Gothic"/>
                            </w:rPr>
                          </w:pPr>
                          <w:hyperlink r:id="rId3">
                            <w:r w:rsidR="003D0A53">
                              <w:rPr>
                                <w:rFonts w:ascii="Century Gothic"/>
                                <w:color w:val="231F20"/>
                                <w:spacing w:val="-3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BBF68B" id="_x0000_s1027" type="#_x0000_t202" style="position:absolute;margin-left:115.8pt;margin-top:809.4pt;width:75.1pt;height:10.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" filled="f" stroked="f">
              <v:textbox inset="0,0,0,0">
                <w:txbxContent>
                  <w:p w14:paraId="468E06C2" w14:textId="77777777" w:rsidR="003D0A53" w:rsidRDefault="00000000" w:rsidP="00551D6D">
                    <w:pPr>
                      <w:pStyle w:val="Corpodetexto"/>
                      <w:spacing w:before="13"/>
                      <w:ind w:left="20"/>
                      <w:rPr>
                        <w:rFonts w:ascii="Century Gothic"/>
                      </w:rPr>
                    </w:pPr>
                    <w:hyperlink r:id="rId4">
                      <w:r w:rsidR="003D0A53">
                        <w:rPr>
                          <w:rFonts w:ascii="Century Gothic"/>
                          <w:color w:val="231F20"/>
                          <w:spacing w:val="-3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8EDECDE" wp14:editId="49ED6C4E">
              <wp:simplePos x="0" y="0"/>
              <wp:positionH relativeFrom="page">
                <wp:posOffset>532765</wp:posOffset>
              </wp:positionH>
              <wp:positionV relativeFrom="page">
                <wp:posOffset>9867900</wp:posOffset>
              </wp:positionV>
              <wp:extent cx="2056130" cy="116205"/>
              <wp:effectExtent l="0" t="0" r="0" b="0"/>
              <wp:wrapNone/>
              <wp:docPr id="1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613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3F2FE" w14:textId="77777777" w:rsidR="00551D6D" w:rsidRPr="004D17AC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Rua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Padre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Agostinho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Caballero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Martin,850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EDECDE" id="Text Box 7" o:spid="_x0000_s1028" type="#_x0000_t202" style="position:absolute;margin-left:41.95pt;margin-top:777pt;width:161.9pt;height:9.1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" filled="f" stroked="f">
              <v:textbox inset="0,0,0,0">
                <w:txbxContent>
                  <w:p w14:paraId="6B43F2FE" w14:textId="77777777" w:rsidR="00551D6D" w:rsidRPr="004D17AC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  <w:r w:rsidRPr="004D17AC">
                      <w:rPr>
                        <w:color w:val="231F20"/>
                        <w:w w:val="105"/>
                        <w:lang w:val="pt-BR"/>
                      </w:rPr>
                      <w:t>Rua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Padre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Agostinho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Caballero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 xml:space="preserve">Martin,850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231F20"/>
        <w:lang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AA4C73C" wp14:editId="49C649C9">
              <wp:simplePos x="0" y="0"/>
              <wp:positionH relativeFrom="page">
                <wp:posOffset>533400</wp:posOffset>
              </wp:positionH>
              <wp:positionV relativeFrom="page">
                <wp:posOffset>9984105</wp:posOffset>
              </wp:positionV>
              <wp:extent cx="1932305" cy="116205"/>
              <wp:effectExtent l="0" t="0" r="0" b="0"/>
              <wp:wrapNone/>
              <wp:docPr id="1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30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51349B" w14:textId="77777777" w:rsidR="00551D6D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color w:val="231F20"/>
                              <w:w w:val="105"/>
                              <w:lang w:val="pt-BR"/>
                            </w:rPr>
                          </w:pPr>
                          <w:r>
                            <w:rPr>
                              <w:color w:val="231F20"/>
                              <w:w w:val="105"/>
                              <w:lang w:val="pt-BR"/>
                            </w:rPr>
                            <w:t>S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ão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Raimundo,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Manaus-AM,</w:t>
                          </w:r>
                          <w:r w:rsidR="003D0A53">
                            <w:rPr>
                              <w:color w:val="231F20"/>
                              <w:w w:val="105"/>
                              <w:lang w:val="pt-BR"/>
                            </w:rPr>
                            <w:t xml:space="preserve"> </w:t>
                          </w:r>
                          <w:r w:rsidRPr="004D17AC">
                            <w:rPr>
                              <w:color w:val="231F20"/>
                              <w:w w:val="105"/>
                              <w:lang w:val="pt-BR"/>
                            </w:rPr>
                            <w:t>69027-020</w:t>
                          </w:r>
                        </w:p>
                        <w:p w14:paraId="465BDBC0" w14:textId="77777777" w:rsidR="003D0A53" w:rsidRDefault="003D0A53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color w:val="231F20"/>
                              <w:w w:val="105"/>
                              <w:lang w:val="pt-BR"/>
                            </w:rPr>
                          </w:pPr>
                        </w:p>
                        <w:p w14:paraId="4D0A2C7E" w14:textId="77777777" w:rsidR="003D0A53" w:rsidRPr="004D17AC" w:rsidRDefault="003D0A53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  <w:p w14:paraId="1A59BA8A" w14:textId="77777777" w:rsidR="00551D6D" w:rsidRPr="004D17AC" w:rsidRDefault="00551D6D" w:rsidP="00551D6D">
                          <w:pPr>
                            <w:pStyle w:val="Corpodetexto"/>
                            <w:spacing w:before="19" w:line="244" w:lineRule="auto"/>
                            <w:ind w:left="182" w:right="7" w:hanging="163"/>
                            <w:rPr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4C73C" id="Text Box 10" o:spid="_x0000_s1029" type="#_x0000_t202" style="position:absolute;margin-left:42pt;margin-top:786.15pt;width:152.15pt;height:9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" filled="f" stroked="f">
              <v:textbox inset="0,0,0,0">
                <w:txbxContent>
                  <w:p w14:paraId="0051349B" w14:textId="77777777" w:rsidR="00551D6D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color w:val="231F20"/>
                        <w:w w:val="105"/>
                        <w:lang w:val="pt-BR"/>
                      </w:rPr>
                    </w:pPr>
                    <w:r>
                      <w:rPr>
                        <w:color w:val="231F20"/>
                        <w:w w:val="105"/>
                        <w:lang w:val="pt-BR"/>
                      </w:rPr>
                      <w:t>S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ão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Raimundo,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Manaus-AM,</w:t>
                    </w:r>
                    <w:r w:rsidR="003D0A53">
                      <w:rPr>
                        <w:color w:val="231F20"/>
                        <w:w w:val="105"/>
                        <w:lang w:val="pt-BR"/>
                      </w:rPr>
                      <w:t xml:space="preserve"> </w:t>
                    </w:r>
                    <w:r w:rsidRPr="004D17AC">
                      <w:rPr>
                        <w:color w:val="231F20"/>
                        <w:w w:val="105"/>
                        <w:lang w:val="pt-BR"/>
                      </w:rPr>
                      <w:t>69027-020</w:t>
                    </w:r>
                  </w:p>
                  <w:p w14:paraId="465BDBC0" w14:textId="77777777" w:rsidR="003D0A53" w:rsidRDefault="003D0A53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color w:val="231F20"/>
                        <w:w w:val="105"/>
                        <w:lang w:val="pt-BR"/>
                      </w:rPr>
                    </w:pPr>
                  </w:p>
                  <w:p w14:paraId="4D0A2C7E" w14:textId="77777777" w:rsidR="003D0A53" w:rsidRPr="004D17AC" w:rsidRDefault="003D0A53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  <w:p w14:paraId="1A59BA8A" w14:textId="77777777" w:rsidR="00551D6D" w:rsidRPr="004D17AC" w:rsidRDefault="00551D6D" w:rsidP="00551D6D">
                    <w:pPr>
                      <w:pStyle w:val="Corpodetexto"/>
                      <w:spacing w:before="19" w:line="244" w:lineRule="auto"/>
                      <w:ind w:left="182" w:right="7" w:hanging="163"/>
                      <w:rPr>
                        <w:lang w:val="pt-BR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/>
        <w:noProof/>
        <w:spacing w:val="1"/>
        <w:sz w:val="2"/>
        <w:lang w:eastAsia="pt-BR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3E7C0052" wp14:editId="421FB847">
              <wp:simplePos x="0" y="0"/>
              <wp:positionH relativeFrom="column">
                <wp:posOffset>-1065530</wp:posOffset>
              </wp:positionH>
              <wp:positionV relativeFrom="paragraph">
                <wp:posOffset>-283845</wp:posOffset>
              </wp:positionV>
              <wp:extent cx="2410460" cy="95250"/>
              <wp:effectExtent l="0" t="0" r="0" b="0"/>
              <wp:wrapNone/>
              <wp:docPr id="11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2410460" cy="95250"/>
                        <a:chOff x="0" y="0"/>
                        <a:chExt cx="4118" cy="10"/>
                      </a:xfrm>
                    </wpg:grpSpPr>
                    <wps:wsp>
                      <wps:cNvPr id="120" name="Line 3"/>
                      <wps:cNvCnPr>
                        <a:cxnSpLocks noChangeShapeType="1"/>
                      </wps:cNvCnPr>
                      <wps:spPr bwMode="auto">
                        <a:xfrm>
                          <a:off x="0" y="5"/>
                          <a:ext cx="4117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5637E2D7" id="Group 2" o:spid="_x0000_s1026" style="position:absolute;margin-left:-83.9pt;margin-top:-22.35pt;width:189.8pt;height:7.5pt;flip:y;z-index:251655680;mso-width-relative:margin;mso-height-relative:margin" coordsize="411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">
              <v:line id="Line 3" o:spid="_x0000_s1027" style="position:absolute;visibility:visible;mso-wrap-style:square" from="0,5" to="411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UVxgAAANw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jwVfnpEJ9OIXAAD//wMAUEsBAi0AFAAGAAgAAAAhANvh9svuAAAAhQEAABMAAAAAAAAA&#10;AAAAAAAAAAAAAFtDb250ZW50X1R5cGVzXS54bWxQSwECLQAUAAYACAAAACEAWvQsW78AAAAVAQAA&#10;CwAAAAAAAAAAAAAAAAAfAQAAX3JlbHMvLnJlbHNQSwECLQAUAAYACAAAACEAjDEVFcYAAADcAAAA&#10;DwAAAAAAAAAAAAAAAAAHAgAAZHJzL2Rvd25yZXYueG1sUEsFBgAAAAADAAMAtwAAAPoCAAAAAA==&#10;" strokecolor="#231f20" strokeweight=".5pt"/>
            </v:group>
          </w:pict>
        </mc:Fallback>
      </mc:AlternateContent>
    </w:r>
    <w:r w:rsidR="008F207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C6F170" w14:textId="77777777" w:rsidR="00E64910" w:rsidRDefault="00E64910" w:rsidP="00551D6D">
      <w:pPr>
        <w:spacing w:after="0" w:line="240" w:lineRule="auto"/>
      </w:pPr>
      <w:r>
        <w:separator/>
      </w:r>
    </w:p>
  </w:footnote>
  <w:footnote w:type="continuationSeparator" w:id="0">
    <w:p w14:paraId="1AB2F206" w14:textId="77777777" w:rsidR="00E64910" w:rsidRDefault="00E64910" w:rsidP="00551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672D8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  <w:r>
      <w:rPr>
        <w:rFonts w:ascii="Verdana" w:hAnsi="Verdana"/>
        <w:b/>
        <w:noProof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 wp14:anchorId="51CF69D0" wp14:editId="1D1B266F">
          <wp:simplePos x="0" y="0"/>
          <wp:positionH relativeFrom="column">
            <wp:posOffset>-346710</wp:posOffset>
          </wp:positionH>
          <wp:positionV relativeFrom="paragraph">
            <wp:posOffset>-49530</wp:posOffset>
          </wp:positionV>
          <wp:extent cx="6010275" cy="742950"/>
          <wp:effectExtent l="19050" t="0" r="9525" b="0"/>
          <wp:wrapNone/>
          <wp:docPr id="14" name="Imagem 14" descr="C:\Users\junior.souza\Desktop\Sem título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junior.souza\Desktop\Sem título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1531"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609EB7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42B58894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49457526" w14:textId="77777777" w:rsidR="000836E8" w:rsidRDefault="000836E8" w:rsidP="000836E8">
    <w:pPr>
      <w:pStyle w:val="Cabealho"/>
      <w:jc w:val="center"/>
      <w:rPr>
        <w:rFonts w:ascii="Verdana" w:hAnsi="Verdana"/>
        <w:b/>
        <w:sz w:val="20"/>
        <w:szCs w:val="20"/>
      </w:rPr>
    </w:pPr>
  </w:p>
  <w:p w14:paraId="08AC156A" w14:textId="77777777" w:rsidR="00551D6D" w:rsidRPr="00E7726D" w:rsidRDefault="000836E8" w:rsidP="000836E8">
    <w:pPr>
      <w:pStyle w:val="Cabealho"/>
      <w:jc w:val="center"/>
      <w:rPr>
        <w:rFonts w:ascii="Verdana" w:hAnsi="Verdana"/>
        <w:b/>
        <w:sz w:val="20"/>
        <w:szCs w:val="20"/>
        <w:u w:val="single"/>
      </w:rPr>
    </w:pPr>
    <w:r w:rsidRPr="00E7726D">
      <w:rPr>
        <w:rFonts w:ascii="Verdana" w:hAnsi="Verdana"/>
        <w:b/>
        <w:sz w:val="20"/>
        <w:szCs w:val="20"/>
        <w:u w:val="single"/>
      </w:rPr>
      <w:t xml:space="preserve">GABINETE DO VEREADOR </w:t>
    </w:r>
    <w:r w:rsidR="0074082B">
      <w:rPr>
        <w:rFonts w:ascii="Verdana" w:hAnsi="Verdana"/>
        <w:b/>
        <w:sz w:val="20"/>
        <w:szCs w:val="20"/>
        <w:u w:val="single"/>
      </w:rPr>
      <w:t>DIEGO AFONSO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DD7"/>
    <w:rsid w:val="0001455C"/>
    <w:rsid w:val="00024A34"/>
    <w:rsid w:val="00052A1D"/>
    <w:rsid w:val="000558BA"/>
    <w:rsid w:val="00065463"/>
    <w:rsid w:val="00075B35"/>
    <w:rsid w:val="00075C8B"/>
    <w:rsid w:val="000836E8"/>
    <w:rsid w:val="000868F0"/>
    <w:rsid w:val="00087329"/>
    <w:rsid w:val="000A072F"/>
    <w:rsid w:val="000A4C6B"/>
    <w:rsid w:val="000B5618"/>
    <w:rsid w:val="000B6FDE"/>
    <w:rsid w:val="000D2CF3"/>
    <w:rsid w:val="000D71EC"/>
    <w:rsid w:val="000D729E"/>
    <w:rsid w:val="000E2F80"/>
    <w:rsid w:val="00102520"/>
    <w:rsid w:val="00106442"/>
    <w:rsid w:val="00107C26"/>
    <w:rsid w:val="00115FB3"/>
    <w:rsid w:val="001217B5"/>
    <w:rsid w:val="00124C6B"/>
    <w:rsid w:val="00141E8A"/>
    <w:rsid w:val="001426CD"/>
    <w:rsid w:val="00156CC5"/>
    <w:rsid w:val="00160868"/>
    <w:rsid w:val="0018386F"/>
    <w:rsid w:val="00197559"/>
    <w:rsid w:val="001A1810"/>
    <w:rsid w:val="001A1C5A"/>
    <w:rsid w:val="001B108A"/>
    <w:rsid w:val="001B3CBD"/>
    <w:rsid w:val="001C3DCA"/>
    <w:rsid w:val="001D41F5"/>
    <w:rsid w:val="001D7CEB"/>
    <w:rsid w:val="001E37F7"/>
    <w:rsid w:val="00207633"/>
    <w:rsid w:val="00207F59"/>
    <w:rsid w:val="002117C9"/>
    <w:rsid w:val="00217F1E"/>
    <w:rsid w:val="00247029"/>
    <w:rsid w:val="00250F83"/>
    <w:rsid w:val="00260060"/>
    <w:rsid w:val="002655E7"/>
    <w:rsid w:val="00270EBC"/>
    <w:rsid w:val="00273DA1"/>
    <w:rsid w:val="002747F4"/>
    <w:rsid w:val="00296935"/>
    <w:rsid w:val="002A1D32"/>
    <w:rsid w:val="002B32B5"/>
    <w:rsid w:val="002C0682"/>
    <w:rsid w:val="002C2E2B"/>
    <w:rsid w:val="002D691B"/>
    <w:rsid w:val="002E742E"/>
    <w:rsid w:val="002F0952"/>
    <w:rsid w:val="00300DD7"/>
    <w:rsid w:val="00317242"/>
    <w:rsid w:val="0032524A"/>
    <w:rsid w:val="00336688"/>
    <w:rsid w:val="00350721"/>
    <w:rsid w:val="003638CD"/>
    <w:rsid w:val="003860F8"/>
    <w:rsid w:val="00393307"/>
    <w:rsid w:val="00394870"/>
    <w:rsid w:val="003A0749"/>
    <w:rsid w:val="003A6213"/>
    <w:rsid w:val="003B7D43"/>
    <w:rsid w:val="003D0A53"/>
    <w:rsid w:val="003E0021"/>
    <w:rsid w:val="004051C4"/>
    <w:rsid w:val="00423BCF"/>
    <w:rsid w:val="00437B4F"/>
    <w:rsid w:val="004450B7"/>
    <w:rsid w:val="0046289D"/>
    <w:rsid w:val="00470B40"/>
    <w:rsid w:val="00472A7D"/>
    <w:rsid w:val="00480A0E"/>
    <w:rsid w:val="00482D5F"/>
    <w:rsid w:val="00484A82"/>
    <w:rsid w:val="00484C95"/>
    <w:rsid w:val="00486785"/>
    <w:rsid w:val="004916BE"/>
    <w:rsid w:val="004A11D7"/>
    <w:rsid w:val="004A1C84"/>
    <w:rsid w:val="004B087A"/>
    <w:rsid w:val="004C6C7D"/>
    <w:rsid w:val="004D2A15"/>
    <w:rsid w:val="004D76F1"/>
    <w:rsid w:val="004E5460"/>
    <w:rsid w:val="004F492E"/>
    <w:rsid w:val="00504E40"/>
    <w:rsid w:val="00517104"/>
    <w:rsid w:val="00533C5B"/>
    <w:rsid w:val="00535C86"/>
    <w:rsid w:val="00543F4D"/>
    <w:rsid w:val="00544DAF"/>
    <w:rsid w:val="00545984"/>
    <w:rsid w:val="00546046"/>
    <w:rsid w:val="00551D6D"/>
    <w:rsid w:val="005779E4"/>
    <w:rsid w:val="005867B5"/>
    <w:rsid w:val="00595C4A"/>
    <w:rsid w:val="005A1641"/>
    <w:rsid w:val="005A66B9"/>
    <w:rsid w:val="005B5335"/>
    <w:rsid w:val="005B7E1C"/>
    <w:rsid w:val="005C2522"/>
    <w:rsid w:val="005D0CCB"/>
    <w:rsid w:val="006038DB"/>
    <w:rsid w:val="006046D1"/>
    <w:rsid w:val="00610E51"/>
    <w:rsid w:val="00613DD7"/>
    <w:rsid w:val="00616D4E"/>
    <w:rsid w:val="00625266"/>
    <w:rsid w:val="00631D7F"/>
    <w:rsid w:val="006336F2"/>
    <w:rsid w:val="00651F02"/>
    <w:rsid w:val="0065633C"/>
    <w:rsid w:val="006645D8"/>
    <w:rsid w:val="006706F2"/>
    <w:rsid w:val="00692EDC"/>
    <w:rsid w:val="006B41EA"/>
    <w:rsid w:val="006B7DC3"/>
    <w:rsid w:val="006C0202"/>
    <w:rsid w:val="006D63F0"/>
    <w:rsid w:val="006D7E44"/>
    <w:rsid w:val="006E2D05"/>
    <w:rsid w:val="00700D64"/>
    <w:rsid w:val="00731D7D"/>
    <w:rsid w:val="0074082B"/>
    <w:rsid w:val="00745F14"/>
    <w:rsid w:val="007479F1"/>
    <w:rsid w:val="007518C4"/>
    <w:rsid w:val="0077700F"/>
    <w:rsid w:val="00780026"/>
    <w:rsid w:val="00780855"/>
    <w:rsid w:val="00780C3E"/>
    <w:rsid w:val="007B497F"/>
    <w:rsid w:val="007B52E6"/>
    <w:rsid w:val="007D2F55"/>
    <w:rsid w:val="007E344A"/>
    <w:rsid w:val="007F31D0"/>
    <w:rsid w:val="008073A0"/>
    <w:rsid w:val="00817205"/>
    <w:rsid w:val="008236DB"/>
    <w:rsid w:val="00833C53"/>
    <w:rsid w:val="00836F6D"/>
    <w:rsid w:val="00842DEB"/>
    <w:rsid w:val="00851AC8"/>
    <w:rsid w:val="00855DED"/>
    <w:rsid w:val="008939D3"/>
    <w:rsid w:val="0089742B"/>
    <w:rsid w:val="008A2FF5"/>
    <w:rsid w:val="008C5377"/>
    <w:rsid w:val="008D4E96"/>
    <w:rsid w:val="008F2071"/>
    <w:rsid w:val="008F5869"/>
    <w:rsid w:val="00917307"/>
    <w:rsid w:val="00924F33"/>
    <w:rsid w:val="0094184A"/>
    <w:rsid w:val="00973DA9"/>
    <w:rsid w:val="00981EB7"/>
    <w:rsid w:val="00985D01"/>
    <w:rsid w:val="009D6A3D"/>
    <w:rsid w:val="00A12C5F"/>
    <w:rsid w:val="00A42ADE"/>
    <w:rsid w:val="00A47B7E"/>
    <w:rsid w:val="00A74D18"/>
    <w:rsid w:val="00A80382"/>
    <w:rsid w:val="00A83579"/>
    <w:rsid w:val="00A87298"/>
    <w:rsid w:val="00A904B5"/>
    <w:rsid w:val="00AA11C9"/>
    <w:rsid w:val="00AA36F0"/>
    <w:rsid w:val="00AA38CE"/>
    <w:rsid w:val="00AA6D72"/>
    <w:rsid w:val="00AC1D4E"/>
    <w:rsid w:val="00AD577D"/>
    <w:rsid w:val="00AD69B3"/>
    <w:rsid w:val="00AD7C4D"/>
    <w:rsid w:val="00AE3CB9"/>
    <w:rsid w:val="00AF6B97"/>
    <w:rsid w:val="00B21E5D"/>
    <w:rsid w:val="00B240C4"/>
    <w:rsid w:val="00B345A3"/>
    <w:rsid w:val="00B352C2"/>
    <w:rsid w:val="00B3740E"/>
    <w:rsid w:val="00B5017C"/>
    <w:rsid w:val="00B66BBF"/>
    <w:rsid w:val="00B816A5"/>
    <w:rsid w:val="00B820B5"/>
    <w:rsid w:val="00B83A29"/>
    <w:rsid w:val="00BB5F0A"/>
    <w:rsid w:val="00BB6125"/>
    <w:rsid w:val="00BB7033"/>
    <w:rsid w:val="00C025E5"/>
    <w:rsid w:val="00C1244D"/>
    <w:rsid w:val="00C24F2B"/>
    <w:rsid w:val="00C25A02"/>
    <w:rsid w:val="00C33821"/>
    <w:rsid w:val="00C47DF4"/>
    <w:rsid w:val="00C57EAC"/>
    <w:rsid w:val="00C62F23"/>
    <w:rsid w:val="00C72320"/>
    <w:rsid w:val="00CB08D9"/>
    <w:rsid w:val="00CC5E46"/>
    <w:rsid w:val="00CD0BD8"/>
    <w:rsid w:val="00D00491"/>
    <w:rsid w:val="00D02097"/>
    <w:rsid w:val="00D1128A"/>
    <w:rsid w:val="00D13B78"/>
    <w:rsid w:val="00D14DD2"/>
    <w:rsid w:val="00D16169"/>
    <w:rsid w:val="00D27EFE"/>
    <w:rsid w:val="00D336E7"/>
    <w:rsid w:val="00D44ADB"/>
    <w:rsid w:val="00D44C7E"/>
    <w:rsid w:val="00D556EE"/>
    <w:rsid w:val="00D63AF0"/>
    <w:rsid w:val="00D71054"/>
    <w:rsid w:val="00DC21E2"/>
    <w:rsid w:val="00DD1344"/>
    <w:rsid w:val="00DF42FD"/>
    <w:rsid w:val="00E132D4"/>
    <w:rsid w:val="00E17E33"/>
    <w:rsid w:val="00E21489"/>
    <w:rsid w:val="00E22436"/>
    <w:rsid w:val="00E26C5A"/>
    <w:rsid w:val="00E532DE"/>
    <w:rsid w:val="00E5451E"/>
    <w:rsid w:val="00E62278"/>
    <w:rsid w:val="00E64910"/>
    <w:rsid w:val="00E65A8F"/>
    <w:rsid w:val="00E7726D"/>
    <w:rsid w:val="00E81234"/>
    <w:rsid w:val="00EA2719"/>
    <w:rsid w:val="00EB1326"/>
    <w:rsid w:val="00ED149A"/>
    <w:rsid w:val="00EF4141"/>
    <w:rsid w:val="00EF75C9"/>
    <w:rsid w:val="00F11299"/>
    <w:rsid w:val="00F132F0"/>
    <w:rsid w:val="00F266E1"/>
    <w:rsid w:val="00F312D1"/>
    <w:rsid w:val="00F47848"/>
    <w:rsid w:val="00F65481"/>
    <w:rsid w:val="00F70001"/>
    <w:rsid w:val="00F861BB"/>
    <w:rsid w:val="00F86B05"/>
    <w:rsid w:val="00F8738B"/>
    <w:rsid w:val="00FA2BD4"/>
    <w:rsid w:val="00FB1EC9"/>
    <w:rsid w:val="00FB1EEA"/>
    <w:rsid w:val="00FB2BAB"/>
    <w:rsid w:val="00FD08D4"/>
    <w:rsid w:val="00FD2E83"/>
    <w:rsid w:val="00FD6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143044"/>
  <w15:docId w15:val="{E907BCF5-74EF-493C-BBE7-6E3D86DD9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870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1D6D"/>
  </w:style>
  <w:style w:type="paragraph" w:styleId="Rodap">
    <w:name w:val="footer"/>
    <w:basedOn w:val="Normal"/>
    <w:link w:val="RodapChar"/>
    <w:uiPriority w:val="99"/>
    <w:unhideWhenUsed/>
    <w:rsid w:val="00551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1D6D"/>
  </w:style>
  <w:style w:type="paragraph" w:styleId="Corpodetexto">
    <w:name w:val="Body Text"/>
    <w:basedOn w:val="Normal"/>
    <w:link w:val="CorpodetextoChar"/>
    <w:uiPriority w:val="1"/>
    <w:qFormat/>
    <w:rsid w:val="00551D6D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sz w:val="14"/>
      <w:szCs w:val="1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551D6D"/>
    <w:rPr>
      <w:rFonts w:ascii="Lucida Sans" w:eastAsia="Lucida Sans" w:hAnsi="Lucida Sans" w:cs="Lucida Sans"/>
      <w:sz w:val="14"/>
      <w:szCs w:val="14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D6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35C8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484C95"/>
    <w:rPr>
      <w:b/>
      <w:bCs/>
    </w:rPr>
  </w:style>
  <w:style w:type="paragraph" w:styleId="NormalWeb">
    <w:name w:val="Normal (Web)"/>
    <w:basedOn w:val="Normal"/>
    <w:uiPriority w:val="99"/>
    <w:unhideWhenUsed/>
    <w:rsid w:val="00484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075C8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75C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5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mm.am.gov.br/" TargetMode="External"/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Relationship Id="rId4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nior.souza\Desktop\Papel-timbrado-Camara-1%20(3)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D5148-57F2-4EA7-88CC-FCD233B6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Papel-timbrado-Camara-1 (3).dot</Template>
  <TotalTime>251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</CharactersWithSpaces>
  <SharedDoc>false</SharedDoc>
  <HLinks>
    <vt:vector size="12" baseType="variant">
      <vt:variant>
        <vt:i4>5832717</vt:i4>
      </vt:variant>
      <vt:variant>
        <vt:i4>3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  <vt:variant>
        <vt:i4>5832717</vt:i4>
      </vt:variant>
      <vt:variant>
        <vt:i4>0</vt:i4>
      </vt:variant>
      <vt:variant>
        <vt:i4>0</vt:i4>
      </vt:variant>
      <vt:variant>
        <vt:i4>5</vt:i4>
      </vt:variant>
      <vt:variant>
        <vt:lpwstr>http://www.cmm.am.gov.br/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junior.souza</dc:creator>
  <cp:lastModifiedBy>Roberto Pacheco</cp:lastModifiedBy>
  <cp:revision>71</cp:revision>
  <cp:lastPrinted>2021-05-25T14:56:00Z</cp:lastPrinted>
  <dcterms:created xsi:type="dcterms:W3CDTF">2020-09-23T16:26:00Z</dcterms:created>
  <dcterms:modified xsi:type="dcterms:W3CDTF">2023-07-06T19:24:00Z</dcterms:modified>
</cp:coreProperties>
</file>